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F9FC6" w14:textId="16718668" w:rsidR="00351293" w:rsidRPr="00974D24" w:rsidRDefault="00000000" w:rsidP="00B35556">
      <w:pPr>
        <w:pStyle w:val="YourName"/>
        <w:jc w:val="center"/>
        <w:rPr>
          <w:rFonts w:ascii="Times New Roman" w:hAnsi="Times New Roman" w:cs="Times New Roman"/>
          <w:sz w:val="28"/>
        </w:rPr>
      </w:pPr>
      <w:sdt>
        <w:sdtPr>
          <w:rPr>
            <w:rFonts w:ascii="Times New Roman" w:hAnsi="Times New Roman" w:cs="Times New Roman"/>
            <w:sz w:val="28"/>
          </w:rPr>
          <w:alias w:val="Enter your name:"/>
          <w:tag w:val="Enter your name:"/>
          <w:id w:val="4805016"/>
          <w:placeholder>
            <w:docPart w:val="52A3DEBA772145A9814C9AE49DEDE58C"/>
          </w:placeholder>
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<w15:appearance w15:val="hidden"/>
          <w:text/>
        </w:sdtPr>
        <w:sdtContent>
          <w:r w:rsidR="00C92D6C" w:rsidRPr="00974D24">
            <w:rPr>
              <w:rFonts w:ascii="Times New Roman" w:hAnsi="Times New Roman" w:cs="Times New Roman"/>
              <w:sz w:val="28"/>
            </w:rPr>
            <w:t xml:space="preserve">Laura Bouchard Chung MS </w:t>
          </w:r>
          <w:r w:rsidR="003C489D" w:rsidRPr="00974D24">
            <w:rPr>
              <w:rFonts w:ascii="Times New Roman" w:hAnsi="Times New Roman" w:cs="Times New Roman"/>
              <w:sz w:val="28"/>
            </w:rPr>
            <w:t xml:space="preserve">BSN </w:t>
          </w:r>
          <w:r w:rsidR="00C92D6C" w:rsidRPr="00974D24">
            <w:rPr>
              <w:rFonts w:ascii="Times New Roman" w:hAnsi="Times New Roman" w:cs="Times New Roman"/>
              <w:sz w:val="28"/>
            </w:rPr>
            <w:t>RN CCRN</w:t>
          </w:r>
        </w:sdtContent>
      </w:sdt>
    </w:p>
    <w:p w14:paraId="00E1197E" w14:textId="7CE945DA" w:rsidR="00351293" w:rsidRDefault="00BD5E3C" w:rsidP="00B35556">
      <w:pPr>
        <w:pStyle w:val="ContactInformation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8260E9">
        <w:rPr>
          <w:rFonts w:ascii="Times New Roman" w:hAnsi="Times New Roman" w:cs="Times New Roman"/>
          <w:sz w:val="24"/>
          <w:szCs w:val="24"/>
        </w:rPr>
        <w:t xml:space="preserve">77 Solano Square </w:t>
      </w:r>
      <w:r w:rsidR="00CA16DC" w:rsidRPr="008260E9">
        <w:rPr>
          <w:rFonts w:ascii="Times New Roman" w:hAnsi="Times New Roman" w:cs="Times New Roman"/>
          <w:sz w:val="24"/>
          <w:szCs w:val="24"/>
        </w:rPr>
        <w:t>#204</w:t>
      </w:r>
      <w:r w:rsidR="00C92D6C" w:rsidRPr="008260E9">
        <w:rPr>
          <w:rFonts w:ascii="Times New Roman" w:hAnsi="Times New Roman" w:cs="Times New Roman"/>
          <w:sz w:val="24"/>
          <w:szCs w:val="24"/>
        </w:rPr>
        <w:t xml:space="preserve"> Benicia CA 94510</w:t>
      </w:r>
      <w:r w:rsidR="00115D44" w:rsidRPr="008260E9">
        <w:rPr>
          <w:rFonts w:ascii="Times New Roman" w:hAnsi="Times New Roman" w:cs="Times New Roman"/>
          <w:sz w:val="24"/>
          <w:szCs w:val="24"/>
        </w:rPr>
        <w:t xml:space="preserve"> </w:t>
      </w:r>
      <w:r w:rsidR="00B3518C" w:rsidRPr="00B3518C">
        <w:rPr>
          <w:rFonts w:ascii="Times New Roman" w:hAnsi="Times New Roman" w:cs="Times New Roman"/>
          <w:sz w:val="24"/>
          <w:szCs w:val="24"/>
        </w:rPr>
        <w:t>|</w:t>
      </w:r>
      <w:r w:rsidR="00115D44" w:rsidRPr="008260E9">
        <w:rPr>
          <w:rFonts w:ascii="Times New Roman" w:hAnsi="Times New Roman" w:cs="Times New Roman"/>
          <w:sz w:val="24"/>
          <w:szCs w:val="24"/>
        </w:rPr>
        <w:t xml:space="preserve"> </w:t>
      </w:r>
      <w:r w:rsidR="006A0F8D" w:rsidRPr="008260E9">
        <w:rPr>
          <w:rFonts w:ascii="Times New Roman" w:hAnsi="Times New Roman" w:cs="Times New Roman"/>
          <w:sz w:val="24"/>
          <w:szCs w:val="24"/>
        </w:rPr>
        <w:t>707</w:t>
      </w:r>
      <w:r w:rsidR="00856880" w:rsidRPr="008260E9">
        <w:rPr>
          <w:rFonts w:ascii="Times New Roman" w:hAnsi="Times New Roman" w:cs="Times New Roman"/>
          <w:sz w:val="24"/>
          <w:szCs w:val="24"/>
        </w:rPr>
        <w:t>-674-5085</w:t>
      </w:r>
      <w:r w:rsidR="00115D44" w:rsidRPr="008260E9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alias w:val="Separator:"/>
          <w:tag w:val="Separator:"/>
          <w:id w:val="-1800520950"/>
          <w:placeholder>
            <w:docPart w:val="648D46A6EF9B47EC83FABEA4B2766CE8"/>
          </w:placeholder>
          <w:temporary/>
          <w:showingPlcHdr/>
          <w15:appearance w15:val="hidden"/>
        </w:sdtPr>
        <w:sdtContent>
          <w:r w:rsidR="00032A20" w:rsidRPr="008260E9">
            <w:rPr>
              <w:rFonts w:ascii="Times New Roman" w:hAnsi="Times New Roman" w:cs="Times New Roman"/>
              <w:sz w:val="24"/>
              <w:szCs w:val="24"/>
            </w:rPr>
            <w:t>|</w:t>
          </w:r>
        </w:sdtContent>
      </w:sdt>
      <w:r w:rsidR="00115D44" w:rsidRPr="008260E9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7512AA" w:rsidRPr="0094669B">
          <w:rPr>
            <w:rStyle w:val="Hyperlink"/>
            <w:rFonts w:ascii="Times New Roman" w:hAnsi="Times New Roman" w:cs="Times New Roman"/>
            <w:sz w:val="24"/>
            <w:szCs w:val="24"/>
          </w:rPr>
          <w:t>laura@bclegalnurse.com</w:t>
        </w:r>
      </w:hyperlink>
    </w:p>
    <w:p w14:paraId="29977589" w14:textId="13D7F47A" w:rsidR="007512AA" w:rsidRPr="007512AA" w:rsidRDefault="002618AD" w:rsidP="00B35556">
      <w:pPr>
        <w:pStyle w:val="ContactInformation"/>
        <w:ind w:left="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Adult c</w:t>
      </w:r>
      <w:r w:rsidR="007512AA" w:rsidRPr="007512AA">
        <w:rPr>
          <w:rFonts w:ascii="Times New Roman" w:hAnsi="Times New Roman" w:cs="Times New Roman"/>
          <w:i/>
          <w:iCs/>
          <w:sz w:val="24"/>
          <w:szCs w:val="24"/>
        </w:rPr>
        <w:t xml:space="preserve">ritical care nurse with 25 years of </w:t>
      </w:r>
      <w:r w:rsidR="00911CDC">
        <w:rPr>
          <w:rFonts w:ascii="Times New Roman" w:hAnsi="Times New Roman" w:cs="Times New Roman"/>
          <w:i/>
          <w:iCs/>
          <w:sz w:val="24"/>
          <w:szCs w:val="24"/>
        </w:rPr>
        <w:t xml:space="preserve">direct </w:t>
      </w:r>
      <w:r w:rsidR="000F446E">
        <w:rPr>
          <w:rFonts w:ascii="Times New Roman" w:hAnsi="Times New Roman" w:cs="Times New Roman"/>
          <w:i/>
          <w:iCs/>
          <w:sz w:val="24"/>
          <w:szCs w:val="24"/>
        </w:rPr>
        <w:t xml:space="preserve">bedside practice in hospital settings, </w:t>
      </w:r>
      <w:r w:rsidR="007512AA" w:rsidRPr="007512AA">
        <w:rPr>
          <w:rFonts w:ascii="Times New Roman" w:hAnsi="Times New Roman" w:cs="Times New Roman"/>
          <w:i/>
          <w:iCs/>
          <w:sz w:val="24"/>
          <w:szCs w:val="24"/>
        </w:rPr>
        <w:t>recognized for clinical expertise, leadership, and dedication to patient-centered care.</w:t>
      </w:r>
    </w:p>
    <w:p w14:paraId="569BB0D8" w14:textId="77777777" w:rsidR="00351293" w:rsidRPr="008260E9" w:rsidRDefault="00000000">
      <w:pPr>
        <w:pStyle w:val="SectionHeading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alias w:val="Education:"/>
          <w:tag w:val="Education:"/>
          <w:id w:val="-1894805864"/>
          <w:placeholder>
            <w:docPart w:val="28857B419A84478F9009FE3C8B9F2154"/>
          </w:placeholder>
          <w:temporary/>
          <w:showingPlcHdr/>
          <w15:appearance w15:val="hidden"/>
        </w:sdtPr>
        <w:sdtContent>
          <w:r w:rsidR="00F67425" w:rsidRPr="00607F8C">
            <w:rPr>
              <w:rFonts w:ascii="Times New Roman" w:hAnsi="Times New Roman" w:cs="Times New Roman"/>
              <w:b/>
              <w:bCs/>
              <w:sz w:val="24"/>
              <w:szCs w:val="24"/>
            </w:rPr>
            <w:t>EDUCATION</w:t>
          </w:r>
        </w:sdtContent>
      </w:sdt>
    </w:p>
    <w:p w14:paraId="2DDC2B0B" w14:textId="0E39A8E1" w:rsidR="00351293" w:rsidRPr="008260E9" w:rsidRDefault="00C92D6C">
      <w:pPr>
        <w:pStyle w:val="Location"/>
        <w:rPr>
          <w:rFonts w:ascii="Times New Roman" w:hAnsi="Times New Roman" w:cs="Times New Roman"/>
          <w:sz w:val="24"/>
          <w:szCs w:val="24"/>
        </w:rPr>
      </w:pPr>
      <w:r w:rsidRPr="008260E9">
        <w:rPr>
          <w:rFonts w:ascii="Times New Roman" w:hAnsi="Times New Roman" w:cs="Times New Roman"/>
          <w:sz w:val="24"/>
          <w:szCs w:val="24"/>
        </w:rPr>
        <w:t>Regis University</w:t>
      </w:r>
      <w:r w:rsidR="00B35556">
        <w:rPr>
          <w:rFonts w:ascii="Times New Roman" w:hAnsi="Times New Roman" w:cs="Times New Roman"/>
          <w:sz w:val="24"/>
          <w:szCs w:val="24"/>
        </w:rPr>
        <w:t>, 2011</w:t>
      </w:r>
    </w:p>
    <w:p w14:paraId="726C04AF" w14:textId="36FF773C" w:rsidR="00351293" w:rsidRPr="00607F8C" w:rsidRDefault="00C92D6C">
      <w:pPr>
        <w:pStyle w:val="JobTitle"/>
        <w:rPr>
          <w:rFonts w:ascii="Times New Roman" w:hAnsi="Times New Roman" w:cs="Times New Roman"/>
          <w:b w:val="0"/>
          <w:bCs/>
          <w:sz w:val="24"/>
          <w:szCs w:val="24"/>
        </w:rPr>
      </w:pPr>
      <w:r w:rsidRPr="00607F8C">
        <w:rPr>
          <w:rFonts w:ascii="Times New Roman" w:hAnsi="Times New Roman" w:cs="Times New Roman"/>
          <w:b w:val="0"/>
          <w:bCs/>
          <w:sz w:val="24"/>
          <w:szCs w:val="24"/>
        </w:rPr>
        <w:t>Master of Science, Nursing</w:t>
      </w:r>
      <w:r w:rsidR="008C1A2A" w:rsidRPr="00607F8C">
        <w:rPr>
          <w:rFonts w:ascii="Times New Roman" w:hAnsi="Times New Roman" w:cs="Times New Roman"/>
          <w:b w:val="0"/>
          <w:bCs/>
          <w:sz w:val="24"/>
          <w:szCs w:val="24"/>
        </w:rPr>
        <w:t xml:space="preserve">: </w:t>
      </w:r>
      <w:r w:rsidR="00BA7EA4" w:rsidRPr="00607F8C">
        <w:rPr>
          <w:rFonts w:ascii="Times New Roman" w:hAnsi="Times New Roman" w:cs="Times New Roman"/>
          <w:b w:val="0"/>
          <w:bCs/>
          <w:sz w:val="24"/>
          <w:szCs w:val="24"/>
        </w:rPr>
        <w:t>Leadership in Healthcare Systems</w:t>
      </w:r>
      <w:r w:rsidR="00115D44" w:rsidRPr="00607F8C">
        <w:rPr>
          <w:rFonts w:ascii="Times New Roman" w:hAnsi="Times New Roman" w:cs="Times New Roman"/>
          <w:b w:val="0"/>
          <w:bCs/>
          <w:sz w:val="24"/>
          <w:szCs w:val="24"/>
        </w:rPr>
        <w:tab/>
      </w:r>
    </w:p>
    <w:p w14:paraId="34FC968D" w14:textId="5A4D8EBD" w:rsidR="00351293" w:rsidRPr="008260E9" w:rsidRDefault="00BD2763">
      <w:pPr>
        <w:pStyle w:val="NormalBodyText"/>
        <w:rPr>
          <w:rFonts w:ascii="Times New Roman" w:hAnsi="Times New Roman" w:cs="Times New Roman"/>
          <w:sz w:val="24"/>
          <w:szCs w:val="24"/>
        </w:rPr>
      </w:pPr>
      <w:r w:rsidRPr="008260E9">
        <w:rPr>
          <w:rFonts w:ascii="Times New Roman" w:hAnsi="Times New Roman" w:cs="Times New Roman"/>
          <w:sz w:val="24"/>
          <w:szCs w:val="24"/>
        </w:rPr>
        <w:t xml:space="preserve">Final Presentation: </w:t>
      </w:r>
      <w:r w:rsidR="009F796C" w:rsidRPr="008260E9">
        <w:rPr>
          <w:rFonts w:ascii="Times New Roman" w:hAnsi="Times New Roman" w:cs="Times New Roman"/>
          <w:sz w:val="24"/>
          <w:szCs w:val="24"/>
        </w:rPr>
        <w:t xml:space="preserve">Greenleaf’s Servant Leadership Theory as it relates </w:t>
      </w:r>
      <w:r w:rsidR="00DE664B" w:rsidRPr="008260E9">
        <w:rPr>
          <w:rFonts w:ascii="Times New Roman" w:hAnsi="Times New Roman" w:cs="Times New Roman"/>
          <w:sz w:val="24"/>
          <w:szCs w:val="24"/>
        </w:rPr>
        <w:t xml:space="preserve">to Nursing </w:t>
      </w:r>
    </w:p>
    <w:p w14:paraId="59286521" w14:textId="2B7AA588" w:rsidR="00351293" w:rsidRPr="008260E9" w:rsidRDefault="00576BCA">
      <w:pPr>
        <w:pStyle w:val="SpaceAfter"/>
        <w:rPr>
          <w:rFonts w:ascii="Times New Roman" w:hAnsi="Times New Roman" w:cs="Times New Roman"/>
          <w:sz w:val="24"/>
          <w:szCs w:val="24"/>
        </w:rPr>
      </w:pPr>
      <w:r w:rsidRPr="008260E9">
        <w:rPr>
          <w:rFonts w:ascii="Times New Roman" w:hAnsi="Times New Roman" w:cs="Times New Roman"/>
          <w:sz w:val="24"/>
          <w:szCs w:val="24"/>
        </w:rPr>
        <w:t xml:space="preserve">Honors: </w:t>
      </w:r>
      <w:r w:rsidR="00E61A4D" w:rsidRPr="008260E9">
        <w:rPr>
          <w:rFonts w:ascii="Times New Roman" w:hAnsi="Times New Roman" w:cs="Times New Roman"/>
          <w:sz w:val="24"/>
          <w:szCs w:val="24"/>
        </w:rPr>
        <w:t xml:space="preserve">Graduate Honors </w:t>
      </w:r>
    </w:p>
    <w:p w14:paraId="7DBC8EE2" w14:textId="09EC3D9D" w:rsidR="00351293" w:rsidRPr="008260E9" w:rsidRDefault="00C92D6C">
      <w:pPr>
        <w:pStyle w:val="Location"/>
        <w:rPr>
          <w:rFonts w:ascii="Times New Roman" w:hAnsi="Times New Roman" w:cs="Times New Roman"/>
          <w:sz w:val="24"/>
          <w:szCs w:val="24"/>
        </w:rPr>
      </w:pPr>
      <w:r w:rsidRPr="008260E9">
        <w:rPr>
          <w:rFonts w:ascii="Times New Roman" w:hAnsi="Times New Roman" w:cs="Times New Roman"/>
          <w:sz w:val="24"/>
          <w:szCs w:val="24"/>
        </w:rPr>
        <w:t>Seton Hall University</w:t>
      </w:r>
      <w:r w:rsidR="00B35556">
        <w:rPr>
          <w:rFonts w:ascii="Times New Roman" w:hAnsi="Times New Roman" w:cs="Times New Roman"/>
          <w:sz w:val="24"/>
          <w:szCs w:val="24"/>
        </w:rPr>
        <w:t>, 2000</w:t>
      </w:r>
    </w:p>
    <w:p w14:paraId="45C26385" w14:textId="4F2F1496" w:rsidR="00351293" w:rsidRPr="00607F8C" w:rsidRDefault="00C92D6C">
      <w:pPr>
        <w:pStyle w:val="JobTitle"/>
        <w:rPr>
          <w:rFonts w:ascii="Times New Roman" w:hAnsi="Times New Roman" w:cs="Times New Roman"/>
          <w:b w:val="0"/>
          <w:bCs/>
          <w:sz w:val="24"/>
          <w:szCs w:val="24"/>
        </w:rPr>
      </w:pPr>
      <w:r w:rsidRPr="00607F8C">
        <w:rPr>
          <w:rFonts w:ascii="Times New Roman" w:hAnsi="Times New Roman" w:cs="Times New Roman"/>
          <w:b w:val="0"/>
          <w:bCs/>
          <w:sz w:val="24"/>
          <w:szCs w:val="24"/>
        </w:rPr>
        <w:t xml:space="preserve">Bachelor of Science in Nursing </w:t>
      </w:r>
      <w:r w:rsidR="00115D44" w:rsidRPr="00607F8C">
        <w:rPr>
          <w:rFonts w:ascii="Times New Roman" w:hAnsi="Times New Roman" w:cs="Times New Roman"/>
          <w:b w:val="0"/>
          <w:bCs/>
          <w:sz w:val="24"/>
          <w:szCs w:val="24"/>
        </w:rPr>
        <w:tab/>
      </w:r>
    </w:p>
    <w:p w14:paraId="4D70C30D" w14:textId="76E76355" w:rsidR="00351293" w:rsidRPr="008260E9" w:rsidRDefault="00C92D6C" w:rsidP="00C92D6C">
      <w:pPr>
        <w:pStyle w:val="SpaceAfter"/>
        <w:rPr>
          <w:rFonts w:ascii="Times New Roman" w:hAnsi="Times New Roman" w:cs="Times New Roman"/>
          <w:sz w:val="24"/>
          <w:szCs w:val="24"/>
        </w:rPr>
      </w:pPr>
      <w:r w:rsidRPr="008260E9">
        <w:rPr>
          <w:rFonts w:ascii="Times New Roman" w:hAnsi="Times New Roman" w:cs="Times New Roman"/>
          <w:sz w:val="24"/>
          <w:szCs w:val="24"/>
        </w:rPr>
        <w:t>Honors: Cum Laude</w:t>
      </w:r>
    </w:p>
    <w:p w14:paraId="25DAA7F2" w14:textId="220DABC9" w:rsidR="00C96BF2" w:rsidRPr="00607F8C" w:rsidRDefault="00B43DE6" w:rsidP="00B43DE6">
      <w:pPr>
        <w:pStyle w:val="SpaceAfter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607F8C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695FB8" w:rsidRPr="00607F8C">
        <w:rPr>
          <w:rFonts w:ascii="Times New Roman" w:hAnsi="Times New Roman" w:cs="Times New Roman"/>
          <w:b/>
          <w:bCs/>
          <w:sz w:val="24"/>
          <w:szCs w:val="24"/>
        </w:rPr>
        <w:t>ERTIFICATIONS &amp; LICENSE</w:t>
      </w:r>
    </w:p>
    <w:p w14:paraId="21977E99" w14:textId="77777777" w:rsidR="00716948" w:rsidRPr="00A438E7" w:rsidRDefault="00716948" w:rsidP="00A438E7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A438E7">
        <w:rPr>
          <w:rFonts w:ascii="Times New Roman" w:hAnsi="Times New Roman" w:cs="Times New Roman"/>
          <w:sz w:val="24"/>
          <w:szCs w:val="24"/>
        </w:rPr>
        <w:t>RN [Registered Nurse], obtained 2000</w:t>
      </w:r>
    </w:p>
    <w:p w14:paraId="3CD35E20" w14:textId="40CFA3D0" w:rsidR="00716948" w:rsidRPr="00A438E7" w:rsidRDefault="00716948" w:rsidP="00A438E7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A438E7">
        <w:rPr>
          <w:rFonts w:ascii="Times New Roman" w:hAnsi="Times New Roman" w:cs="Times New Roman"/>
          <w:sz w:val="24"/>
          <w:szCs w:val="24"/>
        </w:rPr>
        <w:t>CCRN [Certified Critical Care Registered Nurse], obtained</w:t>
      </w:r>
      <w:r w:rsidR="00A438E7" w:rsidRPr="00A438E7">
        <w:rPr>
          <w:rFonts w:ascii="Times New Roman" w:hAnsi="Times New Roman" w:cs="Times New Roman"/>
          <w:sz w:val="24"/>
          <w:szCs w:val="24"/>
        </w:rPr>
        <w:t xml:space="preserve"> </w:t>
      </w:r>
      <w:r w:rsidRPr="00A438E7">
        <w:rPr>
          <w:rFonts w:ascii="Times New Roman" w:hAnsi="Times New Roman" w:cs="Times New Roman"/>
          <w:sz w:val="24"/>
          <w:szCs w:val="24"/>
        </w:rPr>
        <w:t>2007</w:t>
      </w:r>
    </w:p>
    <w:p w14:paraId="3ED0A74A" w14:textId="377FCC74" w:rsidR="00B43DE6" w:rsidRPr="00A438E7" w:rsidRDefault="00B43DE6" w:rsidP="00A438E7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A438E7">
        <w:rPr>
          <w:rFonts w:ascii="Times New Roman" w:hAnsi="Times New Roman" w:cs="Times New Roman"/>
          <w:sz w:val="24"/>
          <w:szCs w:val="24"/>
        </w:rPr>
        <w:t>BLS</w:t>
      </w:r>
      <w:r w:rsidR="001962C8" w:rsidRPr="00A438E7">
        <w:rPr>
          <w:rFonts w:ascii="Times New Roman" w:hAnsi="Times New Roman" w:cs="Times New Roman"/>
          <w:sz w:val="24"/>
          <w:szCs w:val="24"/>
        </w:rPr>
        <w:t xml:space="preserve"> [Basic Life Support]</w:t>
      </w:r>
      <w:r w:rsidR="00416BF0" w:rsidRPr="00A438E7">
        <w:rPr>
          <w:rFonts w:ascii="Times New Roman" w:hAnsi="Times New Roman" w:cs="Times New Roman"/>
          <w:sz w:val="24"/>
          <w:szCs w:val="24"/>
        </w:rPr>
        <w:t>, obtained 2000</w:t>
      </w:r>
    </w:p>
    <w:p w14:paraId="47F8156A" w14:textId="109BBF19" w:rsidR="00351293" w:rsidRPr="00245609" w:rsidRDefault="00B43DE6" w:rsidP="00245609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A438E7">
        <w:rPr>
          <w:rFonts w:ascii="Times New Roman" w:hAnsi="Times New Roman" w:cs="Times New Roman"/>
          <w:sz w:val="24"/>
          <w:szCs w:val="24"/>
        </w:rPr>
        <w:t>ACLS</w:t>
      </w:r>
      <w:r w:rsidR="001962C8" w:rsidRPr="00A438E7">
        <w:rPr>
          <w:rFonts w:ascii="Times New Roman" w:hAnsi="Times New Roman" w:cs="Times New Roman"/>
          <w:sz w:val="24"/>
          <w:szCs w:val="24"/>
        </w:rPr>
        <w:t xml:space="preserve"> [Advanced Cardiac Life Support]</w:t>
      </w:r>
      <w:r w:rsidR="00416BF0" w:rsidRPr="00A438E7">
        <w:rPr>
          <w:rFonts w:ascii="Times New Roman" w:hAnsi="Times New Roman" w:cs="Times New Roman"/>
          <w:sz w:val="24"/>
          <w:szCs w:val="24"/>
        </w:rPr>
        <w:t>, obt</w:t>
      </w:r>
      <w:r w:rsidR="006A0F8D" w:rsidRPr="00A438E7">
        <w:rPr>
          <w:rFonts w:ascii="Times New Roman" w:hAnsi="Times New Roman" w:cs="Times New Roman"/>
          <w:sz w:val="24"/>
          <w:szCs w:val="24"/>
        </w:rPr>
        <w:t>ained 2002</w:t>
      </w:r>
      <w:r w:rsidR="007C64B8" w:rsidRPr="00245609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E312FE" w:rsidRPr="00245609">
        <w:rPr>
          <w:rFonts w:ascii="Times New Roman" w:hAnsi="Times New Roman" w:cs="Times New Roman"/>
          <w:sz w:val="24"/>
          <w:szCs w:val="24"/>
        </w:rPr>
        <w:t xml:space="preserve"> </w:t>
      </w:r>
    </w:p>
    <w:sdt>
      <w:sdtPr>
        <w:rPr>
          <w:rFonts w:ascii="Times New Roman" w:hAnsi="Times New Roman" w:cs="Times New Roman"/>
          <w:b/>
          <w:bCs/>
          <w:sz w:val="24"/>
          <w:szCs w:val="24"/>
        </w:rPr>
        <w:alias w:val="Teaching Experience:"/>
        <w:tag w:val="Teaching Experience:"/>
        <w:id w:val="-1341844531"/>
        <w:placeholder>
          <w:docPart w:val="5CB79044072B4A33BAC85E6A079EC50A"/>
        </w:placeholder>
        <w15:appearance w15:val="hidden"/>
      </w:sdtPr>
      <w:sdtEndPr>
        <w:rPr>
          <w:b w:val="0"/>
          <w:bCs w:val="0"/>
        </w:rPr>
      </w:sdtEndPr>
      <w:sdtContent>
        <w:p w14:paraId="135A4E11" w14:textId="0501D9D3" w:rsidR="00351293" w:rsidRPr="001E5787" w:rsidRDefault="00B67F37">
          <w:pPr>
            <w:pStyle w:val="SectionHeading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8260E9">
            <w:rPr>
              <w:rFonts w:ascii="Times New Roman" w:hAnsi="Times New Roman" w:cs="Times New Roman"/>
              <w:b/>
              <w:bCs/>
              <w:sz w:val="24"/>
              <w:szCs w:val="24"/>
            </w:rPr>
            <w:t>Work Experience</w:t>
          </w:r>
        </w:p>
      </w:sdtContent>
    </w:sdt>
    <w:p w14:paraId="0A718B64" w14:textId="2FE23E70" w:rsidR="00351293" w:rsidRPr="008260E9" w:rsidRDefault="00033C44" w:rsidP="003F2F75">
      <w:pPr>
        <w:pStyle w:val="Location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8260E9">
        <w:rPr>
          <w:rFonts w:ascii="Times New Roman" w:hAnsi="Times New Roman" w:cs="Times New Roman"/>
          <w:b/>
          <w:bCs/>
          <w:sz w:val="24"/>
          <w:szCs w:val="24"/>
        </w:rPr>
        <w:t xml:space="preserve">Intensive Care </w:t>
      </w:r>
      <w:r w:rsidR="00B67F37" w:rsidRPr="008260E9">
        <w:rPr>
          <w:rFonts w:ascii="Times New Roman" w:hAnsi="Times New Roman" w:cs="Times New Roman"/>
          <w:b/>
          <w:bCs/>
          <w:sz w:val="24"/>
          <w:szCs w:val="24"/>
        </w:rPr>
        <w:t>Staff Nurse, Rapid Response Team (</w:t>
      </w:r>
      <w:proofErr w:type="spellStart"/>
      <w:r w:rsidR="00B67F37" w:rsidRPr="008260E9">
        <w:rPr>
          <w:rFonts w:ascii="Times New Roman" w:hAnsi="Times New Roman" w:cs="Times New Roman"/>
          <w:b/>
          <w:bCs/>
          <w:sz w:val="24"/>
          <w:szCs w:val="24"/>
        </w:rPr>
        <w:t>RRT</w:t>
      </w:r>
      <w:proofErr w:type="spellEnd"/>
      <w:r w:rsidR="00B67F37" w:rsidRPr="008260E9">
        <w:rPr>
          <w:rFonts w:ascii="Times New Roman" w:hAnsi="Times New Roman" w:cs="Times New Roman"/>
          <w:b/>
          <w:bCs/>
          <w:sz w:val="24"/>
          <w:szCs w:val="24"/>
        </w:rPr>
        <w:t>) Nurse, and Relief Charge Nurse</w:t>
      </w:r>
    </w:p>
    <w:p w14:paraId="4C2565BB" w14:textId="7EC451F4" w:rsidR="00657639" w:rsidRPr="008260E9" w:rsidRDefault="00A6270C" w:rsidP="003F2F75">
      <w:pPr>
        <w:pStyle w:val="JobTitle"/>
        <w:ind w:left="0"/>
        <w:rPr>
          <w:rFonts w:ascii="Times New Roman" w:hAnsi="Times New Roman" w:cs="Times New Roman"/>
          <w:sz w:val="24"/>
          <w:szCs w:val="24"/>
        </w:rPr>
      </w:pPr>
      <w:r w:rsidRPr="008260E9">
        <w:rPr>
          <w:rFonts w:ascii="Times New Roman" w:hAnsi="Times New Roman" w:cs="Times New Roman"/>
          <w:sz w:val="24"/>
          <w:szCs w:val="24"/>
        </w:rPr>
        <w:t xml:space="preserve">John Muir Medical Center, </w:t>
      </w:r>
      <w:proofErr w:type="spellStart"/>
      <w:r w:rsidRPr="008260E9">
        <w:rPr>
          <w:rFonts w:ascii="Times New Roman" w:hAnsi="Times New Roman" w:cs="Times New Roman"/>
          <w:sz w:val="24"/>
          <w:szCs w:val="24"/>
        </w:rPr>
        <w:t>MSICU</w:t>
      </w:r>
      <w:proofErr w:type="spellEnd"/>
      <w:r w:rsidRPr="008260E9">
        <w:rPr>
          <w:rFonts w:ascii="Times New Roman" w:hAnsi="Times New Roman" w:cs="Times New Roman"/>
          <w:sz w:val="24"/>
          <w:szCs w:val="24"/>
        </w:rPr>
        <w:t xml:space="preserve"> </w:t>
      </w:r>
      <w:r w:rsidR="00033C44" w:rsidRPr="008260E9">
        <w:rPr>
          <w:rFonts w:ascii="Times New Roman" w:hAnsi="Times New Roman" w:cs="Times New Roman"/>
          <w:sz w:val="24"/>
          <w:szCs w:val="24"/>
        </w:rPr>
        <w:t>[Medical Surgical Intensive Care Unit]</w:t>
      </w:r>
      <w:r w:rsidR="009E6A66" w:rsidRPr="008260E9">
        <w:rPr>
          <w:rFonts w:ascii="Times New Roman" w:hAnsi="Times New Roman" w:cs="Times New Roman"/>
          <w:sz w:val="24"/>
          <w:szCs w:val="24"/>
        </w:rPr>
        <w:t xml:space="preserve"> </w:t>
      </w:r>
      <w:r w:rsidR="00E47F30">
        <w:rPr>
          <w:rFonts w:ascii="Times New Roman" w:hAnsi="Times New Roman" w:cs="Times New Roman"/>
          <w:sz w:val="24"/>
          <w:szCs w:val="24"/>
        </w:rPr>
        <w:t>Concord, CA</w:t>
      </w:r>
      <w:r w:rsidR="009E6A66" w:rsidRPr="008260E9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</w:p>
    <w:p w14:paraId="40FD2B0F" w14:textId="5EED7361" w:rsidR="00351293" w:rsidRPr="00681D86" w:rsidRDefault="00853E7D" w:rsidP="005513D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81D86">
        <w:rPr>
          <w:rFonts w:ascii="Times New Roman" w:hAnsi="Times New Roman" w:cs="Times New Roman"/>
          <w:b/>
          <w:bCs/>
          <w:sz w:val="24"/>
          <w:szCs w:val="24"/>
        </w:rPr>
        <w:t xml:space="preserve">January </w:t>
      </w:r>
      <w:r w:rsidR="00221092">
        <w:rPr>
          <w:rFonts w:ascii="Times New Roman" w:hAnsi="Times New Roman" w:cs="Times New Roman"/>
          <w:b/>
          <w:bCs/>
          <w:sz w:val="24"/>
          <w:szCs w:val="24"/>
        </w:rPr>
        <w:t xml:space="preserve">23, </w:t>
      </w:r>
      <w:r w:rsidRPr="00681D86">
        <w:rPr>
          <w:rFonts w:ascii="Times New Roman" w:hAnsi="Times New Roman" w:cs="Times New Roman"/>
          <w:b/>
          <w:bCs/>
          <w:sz w:val="24"/>
          <w:szCs w:val="24"/>
        </w:rPr>
        <w:t>2006 - present</w:t>
      </w:r>
    </w:p>
    <w:p w14:paraId="4B69ACF9" w14:textId="4A8844D8" w:rsidR="00351293" w:rsidRDefault="003C79E1" w:rsidP="005513D0">
      <w:pPr>
        <w:rPr>
          <w:rFonts w:ascii="Times New Roman" w:hAnsi="Times New Roman" w:cs="Times New Roman"/>
          <w:sz w:val="24"/>
          <w:szCs w:val="24"/>
        </w:rPr>
      </w:pPr>
      <w:r w:rsidRPr="003C79E1">
        <w:rPr>
          <w:rFonts w:ascii="Times New Roman" w:hAnsi="Times New Roman" w:cs="Times New Roman"/>
          <w:sz w:val="24"/>
          <w:szCs w:val="24"/>
        </w:rPr>
        <w:t>Provide</w:t>
      </w:r>
      <w:r w:rsidR="00982F5E">
        <w:rPr>
          <w:rFonts w:ascii="Times New Roman" w:hAnsi="Times New Roman" w:cs="Times New Roman"/>
          <w:sz w:val="24"/>
          <w:szCs w:val="24"/>
        </w:rPr>
        <w:t>s</w:t>
      </w:r>
      <w:r w:rsidRPr="003C79E1">
        <w:rPr>
          <w:rFonts w:ascii="Times New Roman" w:hAnsi="Times New Roman" w:cs="Times New Roman"/>
          <w:sz w:val="24"/>
          <w:szCs w:val="24"/>
        </w:rPr>
        <w:t xml:space="preserve"> care in a 24-bed </w:t>
      </w:r>
      <w:r w:rsidR="004F503A">
        <w:rPr>
          <w:rFonts w:ascii="Times New Roman" w:hAnsi="Times New Roman" w:cs="Times New Roman"/>
          <w:sz w:val="24"/>
          <w:szCs w:val="24"/>
        </w:rPr>
        <w:t>Magnet</w:t>
      </w:r>
      <w:r w:rsidR="0033427B">
        <w:rPr>
          <w:rFonts w:ascii="Times New Roman" w:hAnsi="Times New Roman" w:cs="Times New Roman"/>
          <w:sz w:val="24"/>
          <w:szCs w:val="24"/>
        </w:rPr>
        <w:t xml:space="preserve"> and Beacon Silver Award</w:t>
      </w:r>
      <w:r w:rsidR="004F503A">
        <w:rPr>
          <w:rFonts w:ascii="Times New Roman" w:hAnsi="Times New Roman" w:cs="Times New Roman"/>
          <w:sz w:val="24"/>
          <w:szCs w:val="24"/>
        </w:rPr>
        <w:t xml:space="preserve"> </w:t>
      </w:r>
      <w:r w:rsidRPr="003C79E1">
        <w:rPr>
          <w:rFonts w:ascii="Times New Roman" w:hAnsi="Times New Roman" w:cs="Times New Roman"/>
          <w:sz w:val="24"/>
          <w:szCs w:val="24"/>
        </w:rPr>
        <w:t>intensive care unit for critically ill patients with complex diagnoses, including sepsis, COVID-19, and ARDS. Serve</w:t>
      </w:r>
      <w:r w:rsidR="00110ABD">
        <w:rPr>
          <w:rFonts w:ascii="Times New Roman" w:hAnsi="Times New Roman" w:cs="Times New Roman"/>
          <w:sz w:val="24"/>
          <w:szCs w:val="24"/>
        </w:rPr>
        <w:t>s</w:t>
      </w:r>
      <w:r w:rsidRPr="003C79E1">
        <w:rPr>
          <w:rFonts w:ascii="Times New Roman" w:hAnsi="Times New Roman" w:cs="Times New Roman"/>
          <w:sz w:val="24"/>
          <w:szCs w:val="24"/>
        </w:rPr>
        <w:t xml:space="preserve"> as Relief Charge Nurse and member of the Rapid Response Team, managing hospital-wide emergencies such as Code Blues</w:t>
      </w:r>
      <w:r w:rsidR="00DD7E2D">
        <w:rPr>
          <w:rFonts w:ascii="Times New Roman" w:hAnsi="Times New Roman" w:cs="Times New Roman"/>
          <w:sz w:val="24"/>
          <w:szCs w:val="24"/>
        </w:rPr>
        <w:t>, strokes,</w:t>
      </w:r>
      <w:r w:rsidRPr="003C79E1">
        <w:rPr>
          <w:rFonts w:ascii="Times New Roman" w:hAnsi="Times New Roman" w:cs="Times New Roman"/>
          <w:sz w:val="24"/>
          <w:szCs w:val="24"/>
        </w:rPr>
        <w:t xml:space="preserve"> and patient falls</w:t>
      </w:r>
      <w:r w:rsidR="00DD7E2D">
        <w:rPr>
          <w:rFonts w:ascii="Times New Roman" w:hAnsi="Times New Roman" w:cs="Times New Roman"/>
          <w:sz w:val="24"/>
          <w:szCs w:val="24"/>
        </w:rPr>
        <w:t>. L</w:t>
      </w:r>
      <w:r w:rsidRPr="003C79E1">
        <w:rPr>
          <w:rFonts w:ascii="Times New Roman" w:hAnsi="Times New Roman" w:cs="Times New Roman"/>
          <w:sz w:val="24"/>
          <w:szCs w:val="24"/>
        </w:rPr>
        <w:t>ead</w:t>
      </w:r>
      <w:r w:rsidR="00DD7E2D">
        <w:rPr>
          <w:rFonts w:ascii="Times New Roman" w:hAnsi="Times New Roman" w:cs="Times New Roman"/>
          <w:sz w:val="24"/>
          <w:szCs w:val="24"/>
        </w:rPr>
        <w:t>s</w:t>
      </w:r>
      <w:r w:rsidRPr="003C79E1">
        <w:rPr>
          <w:rFonts w:ascii="Times New Roman" w:hAnsi="Times New Roman" w:cs="Times New Roman"/>
          <w:sz w:val="24"/>
          <w:szCs w:val="24"/>
        </w:rPr>
        <w:t xml:space="preserve"> resuscitation efforts</w:t>
      </w:r>
      <w:r w:rsidR="00DD7E2D">
        <w:rPr>
          <w:rFonts w:ascii="Times New Roman" w:hAnsi="Times New Roman" w:cs="Times New Roman"/>
          <w:sz w:val="24"/>
          <w:szCs w:val="24"/>
        </w:rPr>
        <w:t xml:space="preserve"> and inserts</w:t>
      </w:r>
      <w:r w:rsidRPr="003C79E1">
        <w:rPr>
          <w:rFonts w:ascii="Times New Roman" w:hAnsi="Times New Roman" w:cs="Times New Roman"/>
          <w:sz w:val="24"/>
          <w:szCs w:val="24"/>
        </w:rPr>
        <w:t xml:space="preserve"> intravenous and intraosseous lines. Skilled in </w:t>
      </w:r>
      <w:proofErr w:type="spellStart"/>
      <w:r w:rsidRPr="003C79E1">
        <w:rPr>
          <w:rFonts w:ascii="Times New Roman" w:hAnsi="Times New Roman" w:cs="Times New Roman"/>
          <w:sz w:val="24"/>
          <w:szCs w:val="24"/>
        </w:rPr>
        <w:t>CRRT</w:t>
      </w:r>
      <w:proofErr w:type="spellEnd"/>
      <w:r w:rsidRPr="003C79E1">
        <w:rPr>
          <w:rFonts w:ascii="Times New Roman" w:hAnsi="Times New Roman" w:cs="Times New Roman"/>
          <w:sz w:val="24"/>
          <w:szCs w:val="24"/>
        </w:rPr>
        <w:t>, ventilator management, and advanced infusion devices. Precept new nurses and students, achieved Nurse Clinician status, and recognized as an expert in Epic documentation</w:t>
      </w:r>
      <w:r>
        <w:rPr>
          <w:rFonts w:ascii="Times New Roman" w:hAnsi="Times New Roman" w:cs="Times New Roman"/>
          <w:sz w:val="24"/>
          <w:szCs w:val="24"/>
        </w:rPr>
        <w:t>.</w:t>
      </w:r>
      <w:r w:rsidR="004F503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2B0897" w14:textId="77777777" w:rsidR="00681D86" w:rsidRPr="005513D0" w:rsidRDefault="00681D86" w:rsidP="005513D0">
      <w:pPr>
        <w:rPr>
          <w:rFonts w:ascii="Times New Roman" w:hAnsi="Times New Roman" w:cs="Times New Roman"/>
          <w:sz w:val="24"/>
          <w:szCs w:val="24"/>
        </w:rPr>
      </w:pPr>
    </w:p>
    <w:p w14:paraId="0399B8D5" w14:textId="0A9500B3" w:rsidR="001E5787" w:rsidRDefault="008A4EEA" w:rsidP="005513D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513D0">
        <w:rPr>
          <w:rFonts w:ascii="Times New Roman" w:hAnsi="Times New Roman" w:cs="Times New Roman"/>
          <w:b/>
          <w:bCs/>
          <w:sz w:val="24"/>
          <w:szCs w:val="24"/>
        </w:rPr>
        <w:t>Expert Practice Consultant, California Board of Registered Nursing</w:t>
      </w:r>
    </w:p>
    <w:p w14:paraId="6BFCC89D" w14:textId="3A1A34CD" w:rsidR="00681D86" w:rsidRDefault="00681D86" w:rsidP="005513D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November 2023 – present </w:t>
      </w:r>
    </w:p>
    <w:p w14:paraId="3655D84D" w14:textId="712C1594" w:rsidR="00681D86" w:rsidRDefault="00681D86" w:rsidP="005513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Serves as an expert consultant </w:t>
      </w:r>
      <w:r w:rsidR="00CE00EC">
        <w:rPr>
          <w:rFonts w:ascii="Times New Roman" w:hAnsi="Times New Roman" w:cs="Times New Roman"/>
          <w:sz w:val="24"/>
          <w:szCs w:val="24"/>
        </w:rPr>
        <w:t>in</w:t>
      </w:r>
      <w:r w:rsidR="00464559">
        <w:rPr>
          <w:rFonts w:ascii="Times New Roman" w:hAnsi="Times New Roman" w:cs="Times New Roman"/>
          <w:sz w:val="24"/>
          <w:szCs w:val="24"/>
        </w:rPr>
        <w:t xml:space="preserve"> investigations </w:t>
      </w:r>
      <w:r w:rsidR="00CE00EC">
        <w:rPr>
          <w:rFonts w:ascii="Times New Roman" w:hAnsi="Times New Roman" w:cs="Times New Roman"/>
          <w:sz w:val="24"/>
          <w:szCs w:val="24"/>
        </w:rPr>
        <w:t>of</w:t>
      </w:r>
      <w:r w:rsidR="00464559">
        <w:rPr>
          <w:rFonts w:ascii="Times New Roman" w:hAnsi="Times New Roman" w:cs="Times New Roman"/>
          <w:sz w:val="24"/>
          <w:szCs w:val="24"/>
        </w:rPr>
        <w:t xml:space="preserve"> nursing care</w:t>
      </w:r>
      <w:r w:rsidR="00CE00EC">
        <w:rPr>
          <w:rFonts w:ascii="Times New Roman" w:hAnsi="Times New Roman" w:cs="Times New Roman"/>
          <w:sz w:val="24"/>
          <w:szCs w:val="24"/>
        </w:rPr>
        <w:t>, conducting comprehensive medical record reviews and preparing detailed reports that identify standards of care and deviations</w:t>
      </w:r>
      <w:r w:rsidR="0046455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8D411CB" w14:textId="77777777" w:rsidR="008F3366" w:rsidRDefault="008F3366" w:rsidP="005513D0">
      <w:pPr>
        <w:rPr>
          <w:rFonts w:ascii="Times New Roman" w:hAnsi="Times New Roman" w:cs="Times New Roman"/>
          <w:sz w:val="24"/>
          <w:szCs w:val="24"/>
        </w:rPr>
      </w:pPr>
    </w:p>
    <w:p w14:paraId="0C54304F" w14:textId="1E4A53C2" w:rsidR="008F3366" w:rsidRDefault="008F3366" w:rsidP="005513D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Owner and Operator, Bouchard Chung Legal Nurse Consulting LLC</w:t>
      </w:r>
    </w:p>
    <w:p w14:paraId="442F3C6E" w14:textId="52EBBEBD" w:rsidR="008F3366" w:rsidRDefault="00345919" w:rsidP="005513D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45919">
        <w:rPr>
          <w:rFonts w:ascii="Times New Roman" w:hAnsi="Times New Roman" w:cs="Times New Roman"/>
          <w:b/>
          <w:bCs/>
          <w:sz w:val="24"/>
          <w:szCs w:val="24"/>
        </w:rPr>
        <w:t xml:space="preserve">January 2020 – present </w:t>
      </w:r>
    </w:p>
    <w:p w14:paraId="7D2C337B" w14:textId="6937217C" w:rsidR="00345919" w:rsidRPr="00345919" w:rsidRDefault="00EE28E3" w:rsidP="005513D0">
      <w:pPr>
        <w:rPr>
          <w:rFonts w:ascii="Times New Roman" w:hAnsi="Times New Roman" w:cs="Times New Roman"/>
          <w:sz w:val="24"/>
          <w:szCs w:val="24"/>
        </w:rPr>
      </w:pPr>
      <w:r w:rsidRPr="00EE28E3">
        <w:rPr>
          <w:rFonts w:ascii="Times New Roman" w:hAnsi="Times New Roman" w:cs="Times New Roman"/>
          <w:sz w:val="24"/>
          <w:szCs w:val="24"/>
        </w:rPr>
        <w:lastRenderedPageBreak/>
        <w:t xml:space="preserve">Experienced ICU nurse expert offering clear, reliable clinical insights about the </w:t>
      </w:r>
      <w:r>
        <w:rPr>
          <w:rFonts w:ascii="Times New Roman" w:hAnsi="Times New Roman" w:cs="Times New Roman"/>
          <w:sz w:val="24"/>
          <w:szCs w:val="24"/>
        </w:rPr>
        <w:t xml:space="preserve">nursing </w:t>
      </w:r>
      <w:r w:rsidRPr="00EE28E3">
        <w:rPr>
          <w:rFonts w:ascii="Times New Roman" w:hAnsi="Times New Roman" w:cs="Times New Roman"/>
          <w:sz w:val="24"/>
          <w:szCs w:val="24"/>
        </w:rPr>
        <w:t xml:space="preserve">standard of care. </w:t>
      </w:r>
      <w:r w:rsidR="005E604D">
        <w:rPr>
          <w:rFonts w:ascii="Times New Roman" w:hAnsi="Times New Roman" w:cs="Times New Roman"/>
          <w:sz w:val="24"/>
          <w:szCs w:val="24"/>
        </w:rPr>
        <w:t>Pr</w:t>
      </w:r>
      <w:r w:rsidR="005C52FE">
        <w:rPr>
          <w:rFonts w:ascii="Times New Roman" w:hAnsi="Times New Roman" w:cs="Times New Roman"/>
          <w:sz w:val="24"/>
          <w:szCs w:val="24"/>
        </w:rPr>
        <w:t>ovi</w:t>
      </w:r>
      <w:r w:rsidR="00982F5E">
        <w:rPr>
          <w:rFonts w:ascii="Times New Roman" w:hAnsi="Times New Roman" w:cs="Times New Roman"/>
          <w:sz w:val="24"/>
          <w:szCs w:val="24"/>
        </w:rPr>
        <w:t>des</w:t>
      </w:r>
      <w:r w:rsidR="005C52FE">
        <w:rPr>
          <w:rFonts w:ascii="Times New Roman" w:hAnsi="Times New Roman" w:cs="Times New Roman"/>
          <w:sz w:val="24"/>
          <w:szCs w:val="24"/>
        </w:rPr>
        <w:t xml:space="preserve"> expert support to both plaintiff and defense attorneys in medical malpractice and personal injury cases. </w:t>
      </w:r>
      <w:r w:rsidR="005E604D">
        <w:rPr>
          <w:rFonts w:ascii="Times New Roman" w:hAnsi="Times New Roman" w:cs="Times New Roman"/>
          <w:sz w:val="24"/>
          <w:szCs w:val="24"/>
        </w:rPr>
        <w:t>Offers “behind the scenes”</w:t>
      </w:r>
      <w:r w:rsidR="004D598D">
        <w:rPr>
          <w:rFonts w:ascii="Times New Roman" w:hAnsi="Times New Roman" w:cs="Times New Roman"/>
          <w:sz w:val="24"/>
          <w:szCs w:val="24"/>
        </w:rPr>
        <w:t xml:space="preserve"> consulting,</w:t>
      </w:r>
      <w:r w:rsidR="005E604D">
        <w:rPr>
          <w:rFonts w:ascii="Times New Roman" w:hAnsi="Times New Roman" w:cs="Times New Roman"/>
          <w:sz w:val="24"/>
          <w:szCs w:val="24"/>
        </w:rPr>
        <w:t xml:space="preserve"> as well as expert witness consulting. </w:t>
      </w:r>
      <w:proofErr w:type="gramStart"/>
      <w:r w:rsidR="005C52FE">
        <w:rPr>
          <w:rFonts w:ascii="Times New Roman" w:hAnsi="Times New Roman" w:cs="Times New Roman"/>
          <w:sz w:val="24"/>
          <w:szCs w:val="24"/>
        </w:rPr>
        <w:t>Skilled</w:t>
      </w:r>
      <w:proofErr w:type="gramEnd"/>
      <w:r w:rsidR="005C52FE">
        <w:rPr>
          <w:rFonts w:ascii="Times New Roman" w:hAnsi="Times New Roman" w:cs="Times New Roman"/>
          <w:sz w:val="24"/>
          <w:szCs w:val="24"/>
        </w:rPr>
        <w:t xml:space="preserve"> in medical record analysis, </w:t>
      </w:r>
      <w:proofErr w:type="spellStart"/>
      <w:r w:rsidR="00815648">
        <w:rPr>
          <w:rFonts w:ascii="Times New Roman" w:hAnsi="Times New Roman" w:cs="Times New Roman"/>
          <w:sz w:val="24"/>
          <w:szCs w:val="24"/>
        </w:rPr>
        <w:t>EMR</w:t>
      </w:r>
      <w:proofErr w:type="spellEnd"/>
      <w:r w:rsidR="00815648">
        <w:rPr>
          <w:rFonts w:ascii="Times New Roman" w:hAnsi="Times New Roman" w:cs="Times New Roman"/>
          <w:sz w:val="24"/>
          <w:szCs w:val="24"/>
        </w:rPr>
        <w:t xml:space="preserve"> systems, </w:t>
      </w:r>
      <w:proofErr w:type="gramStart"/>
      <w:r w:rsidR="00815648">
        <w:rPr>
          <w:rFonts w:ascii="Times New Roman" w:hAnsi="Times New Roman" w:cs="Times New Roman"/>
          <w:sz w:val="24"/>
          <w:szCs w:val="24"/>
        </w:rPr>
        <w:t>chronologies</w:t>
      </w:r>
      <w:proofErr w:type="gramEnd"/>
      <w:r w:rsidR="00815648">
        <w:rPr>
          <w:rFonts w:ascii="Times New Roman" w:hAnsi="Times New Roman" w:cs="Times New Roman"/>
          <w:sz w:val="24"/>
          <w:szCs w:val="24"/>
        </w:rPr>
        <w:t xml:space="preserve">, merit reviews, and expert witness location. </w:t>
      </w:r>
      <w:r w:rsidR="00B33DD9">
        <w:rPr>
          <w:rFonts w:ascii="Times New Roman" w:hAnsi="Times New Roman" w:cs="Times New Roman"/>
          <w:sz w:val="24"/>
          <w:szCs w:val="24"/>
        </w:rPr>
        <w:t xml:space="preserve">Specialized interest in falls, restraints, and IV injuries. </w:t>
      </w:r>
    </w:p>
    <w:p w14:paraId="1B4860B6" w14:textId="77777777" w:rsidR="002F5399" w:rsidRPr="00681D86" w:rsidRDefault="002F5399" w:rsidP="005513D0">
      <w:pPr>
        <w:rPr>
          <w:rFonts w:ascii="Times New Roman" w:hAnsi="Times New Roman" w:cs="Times New Roman"/>
          <w:sz w:val="24"/>
          <w:szCs w:val="24"/>
        </w:rPr>
      </w:pPr>
    </w:p>
    <w:p w14:paraId="01F23F15" w14:textId="77777777" w:rsidR="000A1051" w:rsidRPr="00681D86" w:rsidRDefault="00341703" w:rsidP="005513D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81D86">
        <w:rPr>
          <w:rFonts w:ascii="Times New Roman" w:hAnsi="Times New Roman" w:cs="Times New Roman"/>
          <w:b/>
          <w:bCs/>
          <w:sz w:val="24"/>
          <w:szCs w:val="24"/>
        </w:rPr>
        <w:t xml:space="preserve">Staff Nurse </w:t>
      </w:r>
    </w:p>
    <w:p w14:paraId="4A08E9AE" w14:textId="3B53F286" w:rsidR="00657639" w:rsidRPr="00681D86" w:rsidRDefault="00234EDC" w:rsidP="005513D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81D86">
        <w:rPr>
          <w:rFonts w:ascii="Times New Roman" w:hAnsi="Times New Roman" w:cs="Times New Roman"/>
          <w:b/>
          <w:bCs/>
          <w:sz w:val="24"/>
          <w:szCs w:val="24"/>
        </w:rPr>
        <w:t xml:space="preserve">John Muir Health, </w:t>
      </w:r>
      <w:proofErr w:type="spellStart"/>
      <w:r w:rsidR="00427196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341703" w:rsidRPr="00681D86">
        <w:rPr>
          <w:rFonts w:ascii="Times New Roman" w:hAnsi="Times New Roman" w:cs="Times New Roman"/>
          <w:b/>
          <w:bCs/>
          <w:sz w:val="24"/>
          <w:szCs w:val="24"/>
        </w:rPr>
        <w:t>ICU</w:t>
      </w:r>
      <w:proofErr w:type="spellEnd"/>
      <w:r w:rsidR="00341703" w:rsidRPr="00681D86">
        <w:rPr>
          <w:rFonts w:ascii="Times New Roman" w:hAnsi="Times New Roman" w:cs="Times New Roman"/>
          <w:b/>
          <w:bCs/>
          <w:sz w:val="24"/>
          <w:szCs w:val="24"/>
        </w:rPr>
        <w:t xml:space="preserve"> Remote Monitoring </w:t>
      </w:r>
      <w:r w:rsidR="00E6500F" w:rsidRPr="00681D86">
        <w:rPr>
          <w:rFonts w:ascii="Times New Roman" w:hAnsi="Times New Roman" w:cs="Times New Roman"/>
          <w:b/>
          <w:bCs/>
          <w:sz w:val="24"/>
          <w:szCs w:val="24"/>
        </w:rPr>
        <w:t>Unit</w:t>
      </w:r>
      <w:r w:rsidR="00E47F30" w:rsidRPr="00681D86">
        <w:rPr>
          <w:rFonts w:ascii="Times New Roman" w:hAnsi="Times New Roman" w:cs="Times New Roman"/>
          <w:b/>
          <w:bCs/>
          <w:sz w:val="24"/>
          <w:szCs w:val="24"/>
        </w:rPr>
        <w:t>, Walnut Creek, CA</w:t>
      </w:r>
      <w:r w:rsidR="009E6A66" w:rsidRPr="00681D86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</w:t>
      </w:r>
      <w:r w:rsidR="00E46AA6" w:rsidRPr="00681D86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301DB416" w14:textId="5EB4680F" w:rsidR="00351293" w:rsidRPr="00681D86" w:rsidRDefault="007C5142" w:rsidP="005513D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81D86">
        <w:rPr>
          <w:rFonts w:ascii="Times New Roman" w:hAnsi="Times New Roman" w:cs="Times New Roman"/>
          <w:b/>
          <w:bCs/>
          <w:sz w:val="24"/>
          <w:szCs w:val="24"/>
        </w:rPr>
        <w:t xml:space="preserve">November 2007 </w:t>
      </w:r>
      <w:r w:rsidR="00B3511E" w:rsidRPr="00681D86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681D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3511E" w:rsidRPr="00681D86">
        <w:rPr>
          <w:rFonts w:ascii="Times New Roman" w:hAnsi="Times New Roman" w:cs="Times New Roman"/>
          <w:b/>
          <w:bCs/>
          <w:sz w:val="24"/>
          <w:szCs w:val="24"/>
        </w:rPr>
        <w:t>Dec</w:t>
      </w:r>
      <w:r w:rsidR="00E46AA6" w:rsidRPr="00681D86">
        <w:rPr>
          <w:rFonts w:ascii="Times New Roman" w:hAnsi="Times New Roman" w:cs="Times New Roman"/>
          <w:b/>
          <w:bCs/>
          <w:sz w:val="24"/>
          <w:szCs w:val="24"/>
        </w:rPr>
        <w:t>ember</w:t>
      </w:r>
      <w:r w:rsidR="00B3511E" w:rsidRPr="00681D86">
        <w:rPr>
          <w:rFonts w:ascii="Times New Roman" w:hAnsi="Times New Roman" w:cs="Times New Roman"/>
          <w:b/>
          <w:bCs/>
          <w:sz w:val="24"/>
          <w:szCs w:val="24"/>
        </w:rPr>
        <w:t xml:space="preserve"> 2017</w:t>
      </w:r>
    </w:p>
    <w:p w14:paraId="7E926B7B" w14:textId="43005163" w:rsidR="00351293" w:rsidRDefault="00427196" w:rsidP="005513D0">
      <w:pPr>
        <w:rPr>
          <w:rFonts w:ascii="Times New Roman" w:hAnsi="Times New Roman" w:cs="Times New Roman"/>
          <w:sz w:val="24"/>
          <w:szCs w:val="24"/>
        </w:rPr>
      </w:pPr>
      <w:r w:rsidRPr="00427196">
        <w:rPr>
          <w:rFonts w:ascii="Times New Roman" w:hAnsi="Times New Roman" w:cs="Times New Roman"/>
          <w:sz w:val="24"/>
          <w:szCs w:val="24"/>
        </w:rPr>
        <w:t xml:space="preserve">Alongside </w:t>
      </w:r>
      <w:r w:rsidR="0062413E">
        <w:rPr>
          <w:rFonts w:ascii="Times New Roman" w:hAnsi="Times New Roman" w:cs="Times New Roman"/>
          <w:sz w:val="24"/>
          <w:szCs w:val="24"/>
        </w:rPr>
        <w:t>hospital</w:t>
      </w:r>
      <w:r w:rsidRPr="00427196">
        <w:rPr>
          <w:rFonts w:ascii="Times New Roman" w:hAnsi="Times New Roman" w:cs="Times New Roman"/>
          <w:sz w:val="24"/>
          <w:szCs w:val="24"/>
        </w:rPr>
        <w:t xml:space="preserve"> practice, remotely monitored critical care patients across the </w:t>
      </w:r>
      <w:r>
        <w:rPr>
          <w:rFonts w:ascii="Times New Roman" w:hAnsi="Times New Roman" w:cs="Times New Roman"/>
          <w:sz w:val="24"/>
          <w:szCs w:val="24"/>
        </w:rPr>
        <w:t xml:space="preserve">John Muir hospital </w:t>
      </w:r>
      <w:r w:rsidRPr="00427196">
        <w:rPr>
          <w:rFonts w:ascii="Times New Roman" w:hAnsi="Times New Roman" w:cs="Times New Roman"/>
          <w:sz w:val="24"/>
          <w:szCs w:val="24"/>
        </w:rPr>
        <w:t xml:space="preserve">system. Ensured adherence to best practices, collected quality metrics, and collaborated with the California Donor Network. Educated critical care nurses through classes, contributed to the </w:t>
      </w:r>
      <w:proofErr w:type="spellStart"/>
      <w:r w:rsidRPr="00427196">
        <w:rPr>
          <w:rFonts w:ascii="Times New Roman" w:hAnsi="Times New Roman" w:cs="Times New Roman"/>
          <w:sz w:val="24"/>
          <w:szCs w:val="24"/>
        </w:rPr>
        <w:t>eICU</w:t>
      </w:r>
      <w:proofErr w:type="spellEnd"/>
      <w:r w:rsidRPr="00427196">
        <w:rPr>
          <w:rFonts w:ascii="Times New Roman" w:hAnsi="Times New Roman" w:cs="Times New Roman"/>
          <w:sz w:val="24"/>
          <w:szCs w:val="24"/>
        </w:rPr>
        <w:t xml:space="preserve"> informational video, and served as a preceptor while leading tours. The program concluded in 2017.</w:t>
      </w:r>
      <w:r w:rsidR="00803662" w:rsidRPr="005513D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48BB82" w14:textId="77777777" w:rsidR="00681D86" w:rsidRPr="005513D0" w:rsidRDefault="00681D86" w:rsidP="005513D0">
      <w:pPr>
        <w:rPr>
          <w:rFonts w:ascii="Times New Roman" w:hAnsi="Times New Roman" w:cs="Times New Roman"/>
          <w:sz w:val="24"/>
          <w:szCs w:val="24"/>
        </w:rPr>
      </w:pPr>
    </w:p>
    <w:p w14:paraId="654CBC00" w14:textId="77777777" w:rsidR="00F91E48" w:rsidRPr="00681D86" w:rsidRDefault="00F91E48" w:rsidP="005513D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81D86">
        <w:rPr>
          <w:rFonts w:ascii="Times New Roman" w:hAnsi="Times New Roman" w:cs="Times New Roman"/>
          <w:b/>
          <w:bCs/>
          <w:sz w:val="24"/>
          <w:szCs w:val="24"/>
        </w:rPr>
        <w:t xml:space="preserve">Travel Nurse </w:t>
      </w:r>
    </w:p>
    <w:p w14:paraId="62B951BE" w14:textId="24C27DA9" w:rsidR="00657639" w:rsidRPr="00681D86" w:rsidRDefault="00F91E48" w:rsidP="005513D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81D86">
        <w:rPr>
          <w:rFonts w:ascii="Times New Roman" w:hAnsi="Times New Roman" w:cs="Times New Roman"/>
          <w:b/>
          <w:bCs/>
          <w:sz w:val="24"/>
          <w:szCs w:val="24"/>
        </w:rPr>
        <w:t>CrossCountry TravCorp</w:t>
      </w:r>
      <w:r w:rsidR="001B6C8F" w:rsidRPr="00681D86">
        <w:rPr>
          <w:rFonts w:ascii="Times New Roman" w:hAnsi="Times New Roman" w:cs="Times New Roman"/>
          <w:b/>
          <w:bCs/>
          <w:sz w:val="24"/>
          <w:szCs w:val="24"/>
        </w:rPr>
        <w:t>, Various Locations</w:t>
      </w:r>
      <w:r w:rsidR="009D3190">
        <w:rPr>
          <w:rFonts w:ascii="Times New Roman" w:hAnsi="Times New Roman" w:cs="Times New Roman"/>
          <w:b/>
          <w:bCs/>
          <w:sz w:val="24"/>
          <w:szCs w:val="24"/>
        </w:rPr>
        <w:t xml:space="preserve"> in NY, CT and CA</w:t>
      </w:r>
      <w:r w:rsidR="00E46AA6" w:rsidRPr="00681D86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</w:p>
    <w:p w14:paraId="5232566D" w14:textId="678E71E6" w:rsidR="00351293" w:rsidRPr="00681D86" w:rsidRDefault="00E46AA6" w:rsidP="005513D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81D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30488" w:rsidRPr="00681D86">
        <w:rPr>
          <w:rFonts w:ascii="Times New Roman" w:hAnsi="Times New Roman" w:cs="Times New Roman"/>
          <w:b/>
          <w:bCs/>
          <w:sz w:val="24"/>
          <w:szCs w:val="24"/>
        </w:rPr>
        <w:t>January 2003 – January 2006</w:t>
      </w:r>
    </w:p>
    <w:p w14:paraId="4777D793" w14:textId="7E3F2066" w:rsidR="00C94AB8" w:rsidRDefault="00C13DB4" w:rsidP="005513D0">
      <w:pPr>
        <w:rPr>
          <w:rFonts w:ascii="Times New Roman" w:hAnsi="Times New Roman" w:cs="Times New Roman"/>
          <w:sz w:val="24"/>
          <w:szCs w:val="24"/>
        </w:rPr>
      </w:pPr>
      <w:r w:rsidRPr="00C13DB4">
        <w:rPr>
          <w:rFonts w:ascii="Times New Roman" w:hAnsi="Times New Roman" w:cs="Times New Roman"/>
          <w:sz w:val="24"/>
          <w:szCs w:val="24"/>
        </w:rPr>
        <w:t>Critical Care Travel Nurse with assignments in New York, Connecticut, and California. Provided care in Neuro, Cardiac, Medical, and Surgical ICUs, with additional experience floating to the Emergency Department, medical-surgical units, and GI lab. Delivered high-quality care to diverse patient populations in a wide range of settings, from post-9/11 New York City hospitals to rural community facilities.</w:t>
      </w:r>
      <w:r w:rsidR="004F4BD6" w:rsidRPr="005513D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AF4F7E" w14:textId="77777777" w:rsidR="00681D86" w:rsidRPr="005513D0" w:rsidRDefault="00681D86" w:rsidP="005513D0">
      <w:pPr>
        <w:rPr>
          <w:rFonts w:ascii="Times New Roman" w:hAnsi="Times New Roman" w:cs="Times New Roman"/>
          <w:sz w:val="24"/>
          <w:szCs w:val="24"/>
        </w:rPr>
      </w:pPr>
    </w:p>
    <w:p w14:paraId="284B4D11" w14:textId="77777777" w:rsidR="00DE3A00" w:rsidRPr="00681D86" w:rsidRDefault="00DE3156" w:rsidP="005513D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81D86">
        <w:rPr>
          <w:rFonts w:ascii="Times New Roman" w:hAnsi="Times New Roman" w:cs="Times New Roman"/>
          <w:b/>
          <w:bCs/>
          <w:sz w:val="24"/>
          <w:szCs w:val="24"/>
        </w:rPr>
        <w:t xml:space="preserve">Staff Nurse </w:t>
      </w:r>
    </w:p>
    <w:p w14:paraId="32EC679D" w14:textId="117EEB83" w:rsidR="00657639" w:rsidRPr="00681D86" w:rsidRDefault="00DE3A00" w:rsidP="005513D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81D86">
        <w:rPr>
          <w:rFonts w:ascii="Times New Roman" w:hAnsi="Times New Roman" w:cs="Times New Roman"/>
          <w:b/>
          <w:bCs/>
          <w:sz w:val="24"/>
          <w:szCs w:val="24"/>
        </w:rPr>
        <w:t>Yale-New Haven Hospital</w:t>
      </w:r>
      <w:r w:rsidR="00AB7A75" w:rsidRPr="00681D86">
        <w:rPr>
          <w:rFonts w:ascii="Times New Roman" w:hAnsi="Times New Roman" w:cs="Times New Roman"/>
          <w:b/>
          <w:bCs/>
          <w:sz w:val="24"/>
          <w:szCs w:val="24"/>
        </w:rPr>
        <w:t>, M</w:t>
      </w:r>
      <w:r w:rsidR="008D6DED" w:rsidRPr="00681D86">
        <w:rPr>
          <w:rFonts w:ascii="Times New Roman" w:hAnsi="Times New Roman" w:cs="Times New Roman"/>
          <w:b/>
          <w:bCs/>
          <w:sz w:val="24"/>
          <w:szCs w:val="24"/>
        </w:rPr>
        <w:t xml:space="preserve">edical </w:t>
      </w:r>
      <w:r w:rsidR="00AB7A75" w:rsidRPr="00681D86">
        <w:rPr>
          <w:rFonts w:ascii="Times New Roman" w:hAnsi="Times New Roman" w:cs="Times New Roman"/>
          <w:b/>
          <w:bCs/>
          <w:sz w:val="24"/>
          <w:szCs w:val="24"/>
        </w:rPr>
        <w:t>ICU</w:t>
      </w:r>
      <w:r w:rsidR="00E47F30" w:rsidRPr="00681D86">
        <w:rPr>
          <w:rFonts w:ascii="Times New Roman" w:hAnsi="Times New Roman" w:cs="Times New Roman"/>
          <w:b/>
          <w:bCs/>
          <w:sz w:val="24"/>
          <w:szCs w:val="24"/>
        </w:rPr>
        <w:t>, New Haven, CT</w:t>
      </w:r>
      <w:r w:rsidR="00E46AA6" w:rsidRPr="00681D86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</w:p>
    <w:p w14:paraId="298F5283" w14:textId="32CFEB2E" w:rsidR="00351293" w:rsidRPr="00681D86" w:rsidRDefault="00DE3A00" w:rsidP="005513D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81D86">
        <w:rPr>
          <w:rFonts w:ascii="Times New Roman" w:hAnsi="Times New Roman" w:cs="Times New Roman"/>
          <w:b/>
          <w:bCs/>
          <w:sz w:val="24"/>
          <w:szCs w:val="24"/>
        </w:rPr>
        <w:t>September 200</w:t>
      </w:r>
      <w:r w:rsidR="00772B1B" w:rsidRPr="00681D86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681D86">
        <w:rPr>
          <w:rFonts w:ascii="Times New Roman" w:hAnsi="Times New Roman" w:cs="Times New Roman"/>
          <w:b/>
          <w:bCs/>
          <w:sz w:val="24"/>
          <w:szCs w:val="24"/>
        </w:rPr>
        <w:t xml:space="preserve"> – January 2003</w:t>
      </w:r>
    </w:p>
    <w:p w14:paraId="7A5D3A09" w14:textId="72BA63D4" w:rsidR="00351293" w:rsidRDefault="00AB7A75" w:rsidP="005513D0">
      <w:pPr>
        <w:rPr>
          <w:rFonts w:ascii="Times New Roman" w:hAnsi="Times New Roman" w:cs="Times New Roman"/>
          <w:sz w:val="24"/>
          <w:szCs w:val="24"/>
        </w:rPr>
      </w:pPr>
      <w:r w:rsidRPr="005513D0">
        <w:rPr>
          <w:rFonts w:ascii="Times New Roman" w:hAnsi="Times New Roman" w:cs="Times New Roman"/>
          <w:sz w:val="24"/>
          <w:szCs w:val="24"/>
        </w:rPr>
        <w:t xml:space="preserve">Completed a </w:t>
      </w:r>
      <w:r w:rsidR="00E46AA6" w:rsidRPr="005513D0">
        <w:rPr>
          <w:rFonts w:ascii="Times New Roman" w:hAnsi="Times New Roman" w:cs="Times New Roman"/>
          <w:sz w:val="24"/>
          <w:szCs w:val="24"/>
        </w:rPr>
        <w:t>6-week</w:t>
      </w:r>
      <w:r w:rsidRPr="005513D0">
        <w:rPr>
          <w:rFonts w:ascii="Times New Roman" w:hAnsi="Times New Roman" w:cs="Times New Roman"/>
          <w:sz w:val="24"/>
          <w:szCs w:val="24"/>
        </w:rPr>
        <w:t xml:space="preserve"> internship program, including theory &amp; practice in </w:t>
      </w:r>
      <w:r w:rsidR="00597C8C" w:rsidRPr="005513D0">
        <w:rPr>
          <w:rFonts w:ascii="Times New Roman" w:hAnsi="Times New Roman" w:cs="Times New Roman"/>
          <w:sz w:val="24"/>
          <w:szCs w:val="24"/>
        </w:rPr>
        <w:t>a busy medical intensive care unit at this large teaching institution</w:t>
      </w:r>
      <w:r w:rsidRPr="005513D0">
        <w:rPr>
          <w:rFonts w:ascii="Times New Roman" w:hAnsi="Times New Roman" w:cs="Times New Roman"/>
          <w:sz w:val="24"/>
          <w:szCs w:val="24"/>
        </w:rPr>
        <w:t xml:space="preserve">. </w:t>
      </w:r>
      <w:r w:rsidR="00E55874">
        <w:rPr>
          <w:rFonts w:ascii="Times New Roman" w:hAnsi="Times New Roman" w:cs="Times New Roman"/>
          <w:sz w:val="24"/>
          <w:szCs w:val="24"/>
        </w:rPr>
        <w:t xml:space="preserve">Care for 1 to 2 critically ill patients. </w:t>
      </w:r>
      <w:r w:rsidR="00B240BC">
        <w:rPr>
          <w:rFonts w:ascii="Times New Roman" w:hAnsi="Times New Roman" w:cs="Times New Roman"/>
          <w:sz w:val="24"/>
          <w:szCs w:val="24"/>
        </w:rPr>
        <w:t xml:space="preserve">Gained proficiency </w:t>
      </w:r>
      <w:r w:rsidR="00E55874">
        <w:rPr>
          <w:rFonts w:ascii="Times New Roman" w:hAnsi="Times New Roman" w:cs="Times New Roman"/>
          <w:sz w:val="24"/>
          <w:szCs w:val="24"/>
        </w:rPr>
        <w:t>in</w:t>
      </w:r>
      <w:r w:rsidR="00306CB9" w:rsidRPr="00551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6CB9" w:rsidRPr="005513D0">
        <w:rPr>
          <w:rFonts w:ascii="Times New Roman" w:hAnsi="Times New Roman" w:cs="Times New Roman"/>
          <w:sz w:val="24"/>
          <w:szCs w:val="24"/>
        </w:rPr>
        <w:t>CRRT</w:t>
      </w:r>
      <w:proofErr w:type="spellEnd"/>
      <w:r w:rsidR="00306CB9" w:rsidRPr="005513D0">
        <w:rPr>
          <w:rFonts w:ascii="Times New Roman" w:hAnsi="Times New Roman" w:cs="Times New Roman"/>
          <w:sz w:val="24"/>
          <w:szCs w:val="24"/>
        </w:rPr>
        <w:t>, pulmonary arte</w:t>
      </w:r>
      <w:r w:rsidR="002D0B16" w:rsidRPr="005513D0">
        <w:rPr>
          <w:rFonts w:ascii="Times New Roman" w:hAnsi="Times New Roman" w:cs="Times New Roman"/>
          <w:sz w:val="24"/>
          <w:szCs w:val="24"/>
        </w:rPr>
        <w:t>r</w:t>
      </w:r>
      <w:r w:rsidR="00306CB9" w:rsidRPr="005513D0">
        <w:rPr>
          <w:rFonts w:ascii="Times New Roman" w:hAnsi="Times New Roman" w:cs="Times New Roman"/>
          <w:sz w:val="24"/>
          <w:szCs w:val="24"/>
        </w:rPr>
        <w:t xml:space="preserve">y catheters, arterial lines, </w:t>
      </w:r>
      <w:r w:rsidR="00C96BF2" w:rsidRPr="005513D0">
        <w:rPr>
          <w:rFonts w:ascii="Times New Roman" w:hAnsi="Times New Roman" w:cs="Times New Roman"/>
          <w:sz w:val="24"/>
          <w:szCs w:val="24"/>
        </w:rPr>
        <w:t xml:space="preserve">&amp; hemodynamic monitoring. Obtained ACLS. </w:t>
      </w:r>
    </w:p>
    <w:p w14:paraId="4EA2968B" w14:textId="77777777" w:rsidR="00681D86" w:rsidRPr="005513D0" w:rsidRDefault="00681D86" w:rsidP="005513D0">
      <w:pPr>
        <w:rPr>
          <w:rFonts w:ascii="Times New Roman" w:hAnsi="Times New Roman" w:cs="Times New Roman"/>
          <w:sz w:val="24"/>
          <w:szCs w:val="24"/>
        </w:rPr>
      </w:pPr>
    </w:p>
    <w:p w14:paraId="3EF4A3A7" w14:textId="77777777" w:rsidR="0027182F" w:rsidRPr="005513D0" w:rsidRDefault="0027182F" w:rsidP="005513D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513D0">
        <w:rPr>
          <w:rFonts w:ascii="Times New Roman" w:hAnsi="Times New Roman" w:cs="Times New Roman"/>
          <w:b/>
          <w:bCs/>
          <w:sz w:val="24"/>
          <w:szCs w:val="24"/>
        </w:rPr>
        <w:t xml:space="preserve">Staff Nurse </w:t>
      </w:r>
    </w:p>
    <w:p w14:paraId="5C25B58B" w14:textId="44CA4119" w:rsidR="0027182F" w:rsidRPr="005513D0" w:rsidRDefault="0027182F" w:rsidP="005513D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513D0">
        <w:rPr>
          <w:rFonts w:ascii="Times New Roman" w:hAnsi="Times New Roman" w:cs="Times New Roman"/>
          <w:b/>
          <w:bCs/>
          <w:sz w:val="24"/>
          <w:szCs w:val="24"/>
        </w:rPr>
        <w:t>Yale-New Haven Hospital</w:t>
      </w:r>
      <w:r w:rsidR="00E47F30" w:rsidRPr="005513D0">
        <w:rPr>
          <w:rFonts w:ascii="Times New Roman" w:hAnsi="Times New Roman" w:cs="Times New Roman"/>
          <w:b/>
          <w:bCs/>
          <w:sz w:val="24"/>
          <w:szCs w:val="24"/>
        </w:rPr>
        <w:t>, Medical Floor 5-5, New Haven</w:t>
      </w:r>
      <w:r w:rsidR="00876DF5" w:rsidRPr="005513D0">
        <w:rPr>
          <w:rFonts w:ascii="Times New Roman" w:hAnsi="Times New Roman" w:cs="Times New Roman"/>
          <w:b/>
          <w:bCs/>
          <w:sz w:val="24"/>
          <w:szCs w:val="24"/>
        </w:rPr>
        <w:t xml:space="preserve">, CT </w:t>
      </w:r>
      <w:r w:rsidRPr="005513D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E4BD5" w:rsidRPr="005513D0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</w:t>
      </w:r>
      <w:r w:rsidR="00657639" w:rsidRPr="005513D0"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  <w:r w:rsidR="00EE4BD5" w:rsidRPr="005513D0">
        <w:rPr>
          <w:rFonts w:ascii="Times New Roman" w:hAnsi="Times New Roman" w:cs="Times New Roman"/>
          <w:b/>
          <w:bCs/>
          <w:sz w:val="24"/>
          <w:szCs w:val="24"/>
        </w:rPr>
        <w:t>July</w:t>
      </w:r>
      <w:r w:rsidR="00557BA2" w:rsidRPr="005513D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66D35" w:rsidRPr="005513D0">
        <w:rPr>
          <w:rFonts w:ascii="Times New Roman" w:hAnsi="Times New Roman" w:cs="Times New Roman"/>
          <w:b/>
          <w:bCs/>
          <w:sz w:val="24"/>
          <w:szCs w:val="24"/>
        </w:rPr>
        <w:t xml:space="preserve">2000- September 2001 </w:t>
      </w:r>
    </w:p>
    <w:p w14:paraId="26597F04" w14:textId="4D3794B1" w:rsidR="009F3926" w:rsidRDefault="00485A1D" w:rsidP="005513D0">
      <w:pPr>
        <w:rPr>
          <w:rFonts w:ascii="Times New Roman" w:hAnsi="Times New Roman" w:cs="Times New Roman"/>
          <w:sz w:val="24"/>
          <w:szCs w:val="24"/>
        </w:rPr>
      </w:pPr>
      <w:r w:rsidRPr="005513D0">
        <w:rPr>
          <w:rFonts w:ascii="Times New Roman" w:hAnsi="Times New Roman" w:cs="Times New Roman"/>
          <w:sz w:val="24"/>
          <w:szCs w:val="24"/>
        </w:rPr>
        <w:t xml:space="preserve">Completed a new graduate </w:t>
      </w:r>
      <w:r w:rsidR="00130822" w:rsidRPr="005513D0">
        <w:rPr>
          <w:rFonts w:ascii="Times New Roman" w:hAnsi="Times New Roman" w:cs="Times New Roman"/>
          <w:sz w:val="24"/>
          <w:szCs w:val="24"/>
        </w:rPr>
        <w:t xml:space="preserve">program </w:t>
      </w:r>
      <w:r w:rsidR="00D7486B">
        <w:rPr>
          <w:rFonts w:ascii="Times New Roman" w:hAnsi="Times New Roman" w:cs="Times New Roman"/>
          <w:sz w:val="24"/>
          <w:szCs w:val="24"/>
        </w:rPr>
        <w:t>and provided care</w:t>
      </w:r>
      <w:r w:rsidR="00130822" w:rsidRPr="005513D0">
        <w:rPr>
          <w:rFonts w:ascii="Times New Roman" w:hAnsi="Times New Roman" w:cs="Times New Roman"/>
          <w:sz w:val="24"/>
          <w:szCs w:val="24"/>
        </w:rPr>
        <w:t xml:space="preserve"> for up to </w:t>
      </w:r>
      <w:r w:rsidR="00D7486B">
        <w:rPr>
          <w:rFonts w:ascii="Times New Roman" w:hAnsi="Times New Roman" w:cs="Times New Roman"/>
          <w:sz w:val="24"/>
          <w:szCs w:val="24"/>
        </w:rPr>
        <w:t>nine</w:t>
      </w:r>
      <w:r w:rsidR="00130822" w:rsidRPr="005513D0">
        <w:rPr>
          <w:rFonts w:ascii="Times New Roman" w:hAnsi="Times New Roman" w:cs="Times New Roman"/>
          <w:sz w:val="24"/>
          <w:szCs w:val="24"/>
        </w:rPr>
        <w:t xml:space="preserve"> patients on a general medical floor. </w:t>
      </w:r>
      <w:r w:rsidR="000B0AC5">
        <w:rPr>
          <w:rFonts w:ascii="Times New Roman" w:hAnsi="Times New Roman" w:cs="Times New Roman"/>
          <w:sz w:val="24"/>
          <w:szCs w:val="24"/>
        </w:rPr>
        <w:t>Gained proficiency in</w:t>
      </w:r>
      <w:r w:rsidR="00130822" w:rsidRPr="005513D0">
        <w:rPr>
          <w:rFonts w:ascii="Times New Roman" w:hAnsi="Times New Roman" w:cs="Times New Roman"/>
          <w:sz w:val="24"/>
          <w:szCs w:val="24"/>
        </w:rPr>
        <w:t xml:space="preserve"> IV </w:t>
      </w:r>
      <w:r w:rsidR="00424B7C" w:rsidRPr="005513D0">
        <w:rPr>
          <w:rFonts w:ascii="Times New Roman" w:hAnsi="Times New Roman" w:cs="Times New Roman"/>
          <w:sz w:val="24"/>
          <w:szCs w:val="24"/>
        </w:rPr>
        <w:t>insertions, blood draws,</w:t>
      </w:r>
      <w:r w:rsidR="00EA1B71" w:rsidRPr="005513D0">
        <w:rPr>
          <w:rFonts w:ascii="Times New Roman" w:hAnsi="Times New Roman" w:cs="Times New Roman"/>
          <w:sz w:val="24"/>
          <w:szCs w:val="24"/>
        </w:rPr>
        <w:t xml:space="preserve"> </w:t>
      </w:r>
      <w:r w:rsidR="00CD35C2" w:rsidRPr="005513D0">
        <w:rPr>
          <w:rFonts w:ascii="Times New Roman" w:hAnsi="Times New Roman" w:cs="Times New Roman"/>
          <w:sz w:val="24"/>
          <w:szCs w:val="24"/>
        </w:rPr>
        <w:t>IV</w:t>
      </w:r>
      <w:r w:rsidR="00EA1B71" w:rsidRPr="005513D0">
        <w:rPr>
          <w:rFonts w:ascii="Times New Roman" w:hAnsi="Times New Roman" w:cs="Times New Roman"/>
          <w:sz w:val="24"/>
          <w:szCs w:val="24"/>
        </w:rPr>
        <w:t xml:space="preserve"> drips</w:t>
      </w:r>
      <w:r w:rsidR="00B10B87" w:rsidRPr="005513D0">
        <w:rPr>
          <w:rFonts w:ascii="Times New Roman" w:hAnsi="Times New Roman" w:cs="Times New Roman"/>
          <w:sz w:val="24"/>
          <w:szCs w:val="24"/>
        </w:rPr>
        <w:t xml:space="preserve"> &amp;</w:t>
      </w:r>
      <w:r w:rsidR="00EA1B71" w:rsidRPr="005513D0">
        <w:rPr>
          <w:rFonts w:ascii="Times New Roman" w:hAnsi="Times New Roman" w:cs="Times New Roman"/>
          <w:sz w:val="24"/>
          <w:szCs w:val="24"/>
        </w:rPr>
        <w:t xml:space="preserve"> CNA supervision</w:t>
      </w:r>
      <w:r w:rsidR="00B10B87" w:rsidRPr="005513D0">
        <w:rPr>
          <w:rFonts w:ascii="Times New Roman" w:hAnsi="Times New Roman" w:cs="Times New Roman"/>
          <w:sz w:val="24"/>
          <w:szCs w:val="24"/>
        </w:rPr>
        <w:t xml:space="preserve">. </w:t>
      </w:r>
      <w:r w:rsidR="000B0AC5">
        <w:rPr>
          <w:rFonts w:ascii="Times New Roman" w:hAnsi="Times New Roman" w:cs="Times New Roman"/>
          <w:sz w:val="24"/>
          <w:szCs w:val="24"/>
        </w:rPr>
        <w:t xml:space="preserve">Recognized for leadership potential </w:t>
      </w:r>
      <w:r w:rsidR="00076CB4">
        <w:rPr>
          <w:rFonts w:ascii="Times New Roman" w:hAnsi="Times New Roman" w:cs="Times New Roman"/>
          <w:sz w:val="24"/>
          <w:szCs w:val="24"/>
        </w:rPr>
        <w:t>and s</w:t>
      </w:r>
      <w:r w:rsidR="00F71625">
        <w:rPr>
          <w:rFonts w:ascii="Times New Roman" w:hAnsi="Times New Roman" w:cs="Times New Roman"/>
          <w:sz w:val="24"/>
          <w:szCs w:val="24"/>
        </w:rPr>
        <w:t xml:space="preserve">elected as a Relief Charge Nurse </w:t>
      </w:r>
      <w:r w:rsidR="00076CB4">
        <w:rPr>
          <w:rFonts w:ascii="Times New Roman" w:hAnsi="Times New Roman" w:cs="Times New Roman"/>
          <w:sz w:val="24"/>
          <w:szCs w:val="24"/>
        </w:rPr>
        <w:t>within the first</w:t>
      </w:r>
      <w:r w:rsidR="00F71625">
        <w:rPr>
          <w:rFonts w:ascii="Times New Roman" w:hAnsi="Times New Roman" w:cs="Times New Roman"/>
          <w:sz w:val="24"/>
          <w:szCs w:val="24"/>
        </w:rPr>
        <w:t xml:space="preserve"> year in practice. </w:t>
      </w:r>
    </w:p>
    <w:p w14:paraId="6A6488D3" w14:textId="77777777" w:rsidR="00245609" w:rsidRDefault="00245609" w:rsidP="005513D0">
      <w:pPr>
        <w:rPr>
          <w:rFonts w:ascii="Times New Roman" w:hAnsi="Times New Roman" w:cs="Times New Roman"/>
          <w:sz w:val="24"/>
          <w:szCs w:val="24"/>
        </w:rPr>
      </w:pPr>
    </w:p>
    <w:p w14:paraId="3EFC913A" w14:textId="0FD36B6D" w:rsidR="00245609" w:rsidRPr="00245609" w:rsidRDefault="00245609" w:rsidP="0024560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45609">
        <w:rPr>
          <w:rFonts w:ascii="Times New Roman" w:hAnsi="Times New Roman" w:cs="Times New Roman"/>
          <w:b/>
          <w:bCs/>
          <w:sz w:val="24"/>
          <w:szCs w:val="24"/>
        </w:rPr>
        <w:t>PRESENTATIONS, PUBLICATIONS, MEDIA &amp; AWARDS</w:t>
      </w:r>
      <w:r w:rsidRPr="0024560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09874D" w14:textId="325ACBDC" w:rsidR="00823FA7" w:rsidRDefault="00823FA7" w:rsidP="00245609">
      <w:pPr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Author, </w:t>
      </w:r>
      <w:r w:rsidR="00975914">
        <w:rPr>
          <w:rFonts w:ascii="Times New Roman" w:hAnsi="Times New Roman" w:cs="Times New Roman"/>
          <w:sz w:val="24"/>
          <w:szCs w:val="24"/>
          <w:u w:val="single"/>
        </w:rPr>
        <w:t xml:space="preserve">Medical Record Analysis, Volume 4. </w:t>
      </w:r>
      <w:r w:rsidR="00975914">
        <w:rPr>
          <w:rFonts w:ascii="Times New Roman" w:hAnsi="Times New Roman" w:cs="Times New Roman"/>
          <w:sz w:val="24"/>
          <w:szCs w:val="24"/>
        </w:rPr>
        <w:t>Chapter 9</w:t>
      </w:r>
      <w:r w:rsidR="00023128">
        <w:rPr>
          <w:rFonts w:ascii="Times New Roman" w:hAnsi="Times New Roman" w:cs="Times New Roman"/>
          <w:sz w:val="24"/>
          <w:szCs w:val="24"/>
        </w:rPr>
        <w:t xml:space="preserve">: </w:t>
      </w:r>
      <w:r w:rsidR="00F4273E">
        <w:rPr>
          <w:rFonts w:ascii="Times New Roman" w:hAnsi="Times New Roman" w:cs="Times New Roman"/>
          <w:sz w:val="24"/>
          <w:szCs w:val="24"/>
        </w:rPr>
        <w:t>IV Infiltrates and Extravasations</w:t>
      </w:r>
      <w:r w:rsidR="002B3FB9">
        <w:rPr>
          <w:rFonts w:ascii="Times New Roman" w:hAnsi="Times New Roman" w:cs="Times New Roman"/>
          <w:sz w:val="24"/>
          <w:szCs w:val="24"/>
        </w:rPr>
        <w:t xml:space="preserve">: When Routine Care Becomes Negligent. Published December 2025 </w:t>
      </w:r>
    </w:p>
    <w:p w14:paraId="7A5C31B0" w14:textId="484736AE" w:rsidR="00245609" w:rsidRPr="00245609" w:rsidRDefault="00245609" w:rsidP="00245609">
      <w:pPr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245609">
        <w:rPr>
          <w:rFonts w:ascii="Times New Roman" w:hAnsi="Times New Roman" w:cs="Times New Roman"/>
          <w:sz w:val="24"/>
          <w:szCs w:val="24"/>
        </w:rPr>
        <w:t xml:space="preserve">Presentation at John Muir Health: </w:t>
      </w:r>
      <w:r w:rsidRPr="00245609">
        <w:rPr>
          <w:rFonts w:ascii="Times New Roman" w:hAnsi="Times New Roman" w:cs="Times New Roman"/>
          <w:i/>
          <w:iCs/>
          <w:sz w:val="24"/>
          <w:szCs w:val="24"/>
        </w:rPr>
        <w:t>Legal Savvy for RNs,</w:t>
      </w:r>
      <w:r w:rsidRPr="00245609">
        <w:rPr>
          <w:rFonts w:ascii="Times New Roman" w:hAnsi="Times New Roman" w:cs="Times New Roman"/>
          <w:sz w:val="24"/>
          <w:szCs w:val="24"/>
        </w:rPr>
        <w:t xml:space="preserve"> September 18, 2025</w:t>
      </w:r>
    </w:p>
    <w:p w14:paraId="3DEB220D" w14:textId="77777777" w:rsidR="00245609" w:rsidRPr="00245609" w:rsidRDefault="00245609" w:rsidP="00245609">
      <w:pPr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245609">
        <w:rPr>
          <w:rFonts w:ascii="Times New Roman" w:hAnsi="Times New Roman" w:cs="Times New Roman"/>
          <w:sz w:val="24"/>
          <w:szCs w:val="24"/>
        </w:rPr>
        <w:t xml:space="preserve">Presentation at John Muir Health: </w:t>
      </w:r>
      <w:r w:rsidRPr="00245609">
        <w:rPr>
          <w:rFonts w:ascii="Times New Roman" w:hAnsi="Times New Roman" w:cs="Times New Roman"/>
          <w:i/>
          <w:iCs/>
          <w:sz w:val="24"/>
          <w:szCs w:val="24"/>
        </w:rPr>
        <w:t>Legal Savvy for Charge Nurses,</w:t>
      </w:r>
      <w:r w:rsidRPr="00245609">
        <w:rPr>
          <w:rFonts w:ascii="Times New Roman" w:hAnsi="Times New Roman" w:cs="Times New Roman"/>
          <w:sz w:val="24"/>
          <w:szCs w:val="24"/>
        </w:rPr>
        <w:t xml:space="preserve"> April 8, 2025</w:t>
      </w:r>
    </w:p>
    <w:p w14:paraId="008622F8" w14:textId="77777777" w:rsidR="00245609" w:rsidRPr="00245609" w:rsidRDefault="00245609" w:rsidP="00245609">
      <w:pPr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245609">
        <w:rPr>
          <w:rFonts w:ascii="Times New Roman" w:hAnsi="Times New Roman" w:cs="Times New Roman"/>
          <w:sz w:val="24"/>
          <w:szCs w:val="24"/>
        </w:rPr>
        <w:lastRenderedPageBreak/>
        <w:t xml:space="preserve">Guest Interview, </w:t>
      </w:r>
      <w:r w:rsidRPr="00245609">
        <w:rPr>
          <w:rFonts w:ascii="Times New Roman" w:hAnsi="Times New Roman" w:cs="Times New Roman"/>
          <w:i/>
          <w:iCs/>
          <w:sz w:val="24"/>
          <w:szCs w:val="24"/>
        </w:rPr>
        <w:t>Nurses Talking</w:t>
      </w:r>
      <w:r w:rsidRPr="00245609">
        <w:rPr>
          <w:rFonts w:ascii="Times New Roman" w:hAnsi="Times New Roman" w:cs="Times New Roman"/>
          <w:sz w:val="24"/>
          <w:szCs w:val="24"/>
        </w:rPr>
        <w:t xml:space="preserve"> Podcast with Dale Baray-Pond, January 13, 2025</w:t>
      </w:r>
    </w:p>
    <w:p w14:paraId="34F83A31" w14:textId="65C0572E" w:rsidR="00245609" w:rsidRPr="00245609" w:rsidRDefault="00245609" w:rsidP="00245609">
      <w:pPr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245609">
        <w:rPr>
          <w:rFonts w:ascii="Times New Roman" w:hAnsi="Times New Roman" w:cs="Times New Roman"/>
          <w:sz w:val="24"/>
          <w:szCs w:val="24"/>
        </w:rPr>
        <w:t xml:space="preserve">Author, </w:t>
      </w:r>
      <w:r w:rsidRPr="00975914">
        <w:rPr>
          <w:rFonts w:ascii="Times New Roman" w:hAnsi="Times New Roman" w:cs="Times New Roman"/>
          <w:sz w:val="24"/>
          <w:szCs w:val="24"/>
          <w:u w:val="single"/>
        </w:rPr>
        <w:t>Medical Record Analysis, Volume 3.</w:t>
      </w:r>
      <w:r w:rsidRPr="0024560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45609">
        <w:rPr>
          <w:rFonts w:ascii="Times New Roman" w:hAnsi="Times New Roman" w:cs="Times New Roman"/>
          <w:sz w:val="24"/>
          <w:szCs w:val="24"/>
        </w:rPr>
        <w:t>Chapter 6: Focus on Falls</w:t>
      </w:r>
      <w:r w:rsidR="002B3FB9">
        <w:rPr>
          <w:rFonts w:ascii="Times New Roman" w:hAnsi="Times New Roman" w:cs="Times New Roman"/>
          <w:sz w:val="24"/>
          <w:szCs w:val="24"/>
        </w:rPr>
        <w:t xml:space="preserve">. Published December </w:t>
      </w:r>
      <w:r w:rsidRPr="00245609">
        <w:rPr>
          <w:rFonts w:ascii="Times New Roman" w:hAnsi="Times New Roman" w:cs="Times New Roman"/>
          <w:sz w:val="24"/>
          <w:szCs w:val="24"/>
        </w:rPr>
        <w:t>2024</w:t>
      </w:r>
    </w:p>
    <w:p w14:paraId="31DD4930" w14:textId="77777777" w:rsidR="00245609" w:rsidRPr="00245609" w:rsidRDefault="00245609" w:rsidP="00245609">
      <w:pPr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245609">
        <w:rPr>
          <w:rFonts w:ascii="Times New Roman" w:hAnsi="Times New Roman" w:cs="Times New Roman"/>
          <w:sz w:val="24"/>
          <w:szCs w:val="24"/>
        </w:rPr>
        <w:t>Guest Interview, Legal Nurse Podcast, “</w:t>
      </w:r>
      <w:r w:rsidRPr="00245609">
        <w:rPr>
          <w:rFonts w:ascii="Times New Roman" w:hAnsi="Times New Roman" w:cs="Times New Roman"/>
          <w:i/>
          <w:iCs/>
          <w:sz w:val="24"/>
          <w:szCs w:val="24"/>
        </w:rPr>
        <w:t xml:space="preserve">Falls at Work: Legal Insights and Challenges.” </w:t>
      </w:r>
      <w:r w:rsidRPr="00245609">
        <w:rPr>
          <w:rFonts w:ascii="Times New Roman" w:hAnsi="Times New Roman" w:cs="Times New Roman"/>
          <w:sz w:val="24"/>
          <w:szCs w:val="24"/>
        </w:rPr>
        <w:t>December 9, 2024</w:t>
      </w:r>
    </w:p>
    <w:p w14:paraId="114D7E2F" w14:textId="77777777" w:rsidR="00245609" w:rsidRPr="00245609" w:rsidRDefault="00245609" w:rsidP="00245609">
      <w:pPr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245609">
        <w:rPr>
          <w:rFonts w:ascii="Times New Roman" w:hAnsi="Times New Roman" w:cs="Times New Roman"/>
          <w:sz w:val="24"/>
          <w:szCs w:val="24"/>
        </w:rPr>
        <w:t>Guest Interview, Limitless Legal Nurse Consulting Podcast, August 19, 2024</w:t>
      </w:r>
    </w:p>
    <w:p w14:paraId="64EE94B2" w14:textId="77777777" w:rsidR="00245609" w:rsidRPr="00245609" w:rsidRDefault="00245609" w:rsidP="00245609">
      <w:pPr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245609">
        <w:rPr>
          <w:rFonts w:ascii="Times New Roman" w:hAnsi="Times New Roman" w:cs="Times New Roman"/>
          <w:sz w:val="24"/>
          <w:szCs w:val="24"/>
        </w:rPr>
        <w:t>2024 Magnet Interprofessional Team Award, Rapid Response Team, May 2024</w:t>
      </w:r>
    </w:p>
    <w:p w14:paraId="2FCB5B07" w14:textId="77777777" w:rsidR="00245609" w:rsidRPr="00245609" w:rsidRDefault="00245609" w:rsidP="00245609">
      <w:pPr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245609">
        <w:rPr>
          <w:rFonts w:ascii="Times New Roman" w:hAnsi="Times New Roman" w:cs="Times New Roman"/>
          <w:sz w:val="24"/>
          <w:szCs w:val="24"/>
        </w:rPr>
        <w:t>Daisy Award Winner, The Rapid Response Team, May 11, 2023</w:t>
      </w:r>
    </w:p>
    <w:p w14:paraId="276FDBFC" w14:textId="77777777" w:rsidR="00245609" w:rsidRPr="00245609" w:rsidRDefault="00245609" w:rsidP="00245609">
      <w:pPr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245609">
        <w:rPr>
          <w:rFonts w:ascii="Times New Roman" w:hAnsi="Times New Roman" w:cs="Times New Roman"/>
          <w:sz w:val="24"/>
          <w:szCs w:val="24"/>
        </w:rPr>
        <w:t>Daisy Award Nominee, October 2023</w:t>
      </w:r>
    </w:p>
    <w:p w14:paraId="09570E1E" w14:textId="77777777" w:rsidR="00245609" w:rsidRPr="00245609" w:rsidRDefault="00245609" w:rsidP="00245609">
      <w:pPr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245609">
        <w:rPr>
          <w:rFonts w:ascii="Times New Roman" w:hAnsi="Times New Roman" w:cs="Times New Roman"/>
          <w:sz w:val="24"/>
          <w:szCs w:val="24"/>
        </w:rPr>
        <w:t>Guest Interview, Legal Nurse Podcast, “</w:t>
      </w:r>
      <w:r w:rsidRPr="00245609">
        <w:rPr>
          <w:rFonts w:ascii="Times New Roman" w:hAnsi="Times New Roman" w:cs="Times New Roman"/>
          <w:i/>
          <w:iCs/>
          <w:sz w:val="24"/>
          <w:szCs w:val="24"/>
        </w:rPr>
        <w:t>Changes in Healthcare Due to Covid 19</w:t>
      </w:r>
      <w:r w:rsidRPr="00245609">
        <w:rPr>
          <w:rFonts w:ascii="Times New Roman" w:hAnsi="Times New Roman" w:cs="Times New Roman"/>
          <w:sz w:val="24"/>
          <w:szCs w:val="24"/>
        </w:rPr>
        <w:t>” January 18, 2021</w:t>
      </w:r>
    </w:p>
    <w:p w14:paraId="6BC557E2" w14:textId="77777777" w:rsidR="00245609" w:rsidRPr="00245609" w:rsidRDefault="00245609" w:rsidP="00245609">
      <w:pPr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245609">
        <w:rPr>
          <w:rFonts w:ascii="Times New Roman" w:hAnsi="Times New Roman" w:cs="Times New Roman"/>
          <w:sz w:val="24"/>
          <w:szCs w:val="24"/>
        </w:rPr>
        <w:t xml:space="preserve">Presentation: </w:t>
      </w:r>
      <w:r w:rsidRPr="00245609">
        <w:rPr>
          <w:rFonts w:ascii="Times New Roman" w:hAnsi="Times New Roman" w:cs="Times New Roman"/>
          <w:i/>
          <w:iCs/>
          <w:sz w:val="24"/>
          <w:szCs w:val="24"/>
        </w:rPr>
        <w:t>Prevention of Hospital Acquired Infections: Implementation of Critical Care Nursing Bundles to Prevent Ventilator, Central Line &amp; Foley Infections.</w:t>
      </w:r>
      <w:r w:rsidRPr="00245609">
        <w:rPr>
          <w:rFonts w:ascii="Times New Roman" w:hAnsi="Times New Roman" w:cs="Times New Roman"/>
          <w:sz w:val="24"/>
          <w:szCs w:val="24"/>
        </w:rPr>
        <w:t xml:space="preserve"> 6</w:t>
      </w:r>
      <w:r w:rsidRPr="0024560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245609">
        <w:rPr>
          <w:rFonts w:ascii="Times New Roman" w:hAnsi="Times New Roman" w:cs="Times New Roman"/>
          <w:sz w:val="24"/>
          <w:szCs w:val="24"/>
        </w:rPr>
        <w:t xml:space="preserve"> World Conference on Nursing, Paris, France. February 17, 2020</w:t>
      </w:r>
    </w:p>
    <w:p w14:paraId="0CC961C8" w14:textId="77777777" w:rsidR="00245609" w:rsidRPr="00245609" w:rsidRDefault="00245609" w:rsidP="00245609">
      <w:pPr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245609">
        <w:rPr>
          <w:rFonts w:ascii="Times New Roman" w:hAnsi="Times New Roman" w:cs="Times New Roman"/>
          <w:sz w:val="24"/>
          <w:szCs w:val="24"/>
        </w:rPr>
        <w:t>Guest Interview, The Wealthy Nurse Hour Podcast, 6</w:t>
      </w:r>
      <w:r w:rsidRPr="0024560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245609">
        <w:rPr>
          <w:rFonts w:ascii="Times New Roman" w:hAnsi="Times New Roman" w:cs="Times New Roman"/>
          <w:sz w:val="24"/>
          <w:szCs w:val="24"/>
        </w:rPr>
        <w:t xml:space="preserve"> World Conference on Nursing &amp; Healthcare. February 18, 2020</w:t>
      </w:r>
    </w:p>
    <w:p w14:paraId="24B8DFB1" w14:textId="77777777" w:rsidR="00245609" w:rsidRPr="00245609" w:rsidRDefault="00245609" w:rsidP="00245609">
      <w:pPr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245609">
        <w:rPr>
          <w:rFonts w:ascii="Times New Roman" w:hAnsi="Times New Roman" w:cs="Times New Roman"/>
          <w:sz w:val="24"/>
          <w:szCs w:val="24"/>
        </w:rPr>
        <w:t>The Nightingale Clinical Excellence &amp; Quality Award. May 2019</w:t>
      </w:r>
    </w:p>
    <w:p w14:paraId="636A5F51" w14:textId="77777777" w:rsidR="00245609" w:rsidRPr="00245609" w:rsidRDefault="00245609" w:rsidP="00245609">
      <w:pPr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245609">
        <w:rPr>
          <w:rFonts w:ascii="Times New Roman" w:hAnsi="Times New Roman" w:cs="Times New Roman"/>
          <w:sz w:val="24"/>
          <w:szCs w:val="24"/>
        </w:rPr>
        <w:t>Federal Nurse Traineeship Grant, 2010</w:t>
      </w:r>
      <w:r w:rsidRPr="00245609">
        <w:rPr>
          <w:rFonts w:ascii="Times New Roman" w:hAnsi="Times New Roman" w:cs="Times New Roman"/>
          <w:sz w:val="24"/>
          <w:szCs w:val="24"/>
        </w:rPr>
        <w:tab/>
        <w:t xml:space="preserve">                        </w:t>
      </w:r>
    </w:p>
    <w:p w14:paraId="02D7945A" w14:textId="77777777" w:rsidR="00245609" w:rsidRPr="00245609" w:rsidRDefault="00245609" w:rsidP="00245609">
      <w:pPr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245609">
        <w:rPr>
          <w:rFonts w:ascii="Times New Roman" w:hAnsi="Times New Roman" w:cs="Times New Roman"/>
          <w:sz w:val="24"/>
          <w:szCs w:val="24"/>
        </w:rPr>
        <w:t xml:space="preserve">CrossCountry TravCorp TOP Travel Nurse, 2004 </w:t>
      </w:r>
    </w:p>
    <w:p w14:paraId="4337F07E" w14:textId="0A740DCA" w:rsidR="00681D86" w:rsidRPr="00245609" w:rsidRDefault="00245609" w:rsidP="00245609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245609">
        <w:rPr>
          <w:rFonts w:ascii="Times New Roman" w:hAnsi="Times New Roman" w:cs="Times New Roman"/>
          <w:sz w:val="24"/>
          <w:szCs w:val="24"/>
        </w:rPr>
        <w:t xml:space="preserve">Boland Hall Fire First Responder Recognition, Seton Hall University, 2000 </w:t>
      </w:r>
    </w:p>
    <w:p w14:paraId="35033720" w14:textId="77777777" w:rsidR="00245609" w:rsidRPr="005513D0" w:rsidRDefault="00245609" w:rsidP="0024560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F4E3C77" w14:textId="617B855A" w:rsidR="00655B45" w:rsidRPr="005513D0" w:rsidRDefault="0068795C" w:rsidP="005513D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CURRENT </w:t>
      </w:r>
      <w:r w:rsidR="00655B45" w:rsidRPr="005513D0">
        <w:rPr>
          <w:rFonts w:ascii="Times New Roman" w:hAnsi="Times New Roman" w:cs="Times New Roman"/>
          <w:b/>
          <w:bCs/>
          <w:sz w:val="24"/>
          <w:szCs w:val="24"/>
        </w:rPr>
        <w:t>PROFESSIONAL AFFI</w:t>
      </w:r>
      <w:r w:rsidR="00DC5D61" w:rsidRPr="005513D0">
        <w:rPr>
          <w:rFonts w:ascii="Times New Roman" w:hAnsi="Times New Roman" w:cs="Times New Roman"/>
          <w:b/>
          <w:bCs/>
          <w:sz w:val="24"/>
          <w:szCs w:val="24"/>
        </w:rPr>
        <w:t>LIATIONS</w:t>
      </w:r>
    </w:p>
    <w:p w14:paraId="61D86533" w14:textId="772216D5" w:rsidR="00D80056" w:rsidRPr="0037105C" w:rsidRDefault="00D80056" w:rsidP="0037105C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37105C">
        <w:rPr>
          <w:rFonts w:ascii="Times New Roman" w:hAnsi="Times New Roman" w:cs="Times New Roman"/>
          <w:sz w:val="24"/>
          <w:szCs w:val="24"/>
        </w:rPr>
        <w:t>Member, American Association of Legal Nurse Consultants</w:t>
      </w:r>
      <w:r w:rsidR="00B240BC" w:rsidRPr="0037105C">
        <w:rPr>
          <w:rFonts w:ascii="Times New Roman" w:hAnsi="Times New Roman" w:cs="Times New Roman"/>
          <w:sz w:val="24"/>
          <w:szCs w:val="24"/>
        </w:rPr>
        <w:t>:</w:t>
      </w:r>
      <w:r w:rsidR="00460C30" w:rsidRPr="0037105C">
        <w:rPr>
          <w:rFonts w:ascii="Times New Roman" w:hAnsi="Times New Roman" w:cs="Times New Roman"/>
          <w:sz w:val="24"/>
          <w:szCs w:val="24"/>
        </w:rPr>
        <w:t xml:space="preserve"> Bay Area</w:t>
      </w:r>
      <w:r w:rsidR="00B240BC" w:rsidRPr="0037105C">
        <w:rPr>
          <w:rFonts w:ascii="Times New Roman" w:hAnsi="Times New Roman" w:cs="Times New Roman"/>
          <w:sz w:val="24"/>
          <w:szCs w:val="24"/>
        </w:rPr>
        <w:t>,</w:t>
      </w:r>
      <w:r w:rsidR="00460C30" w:rsidRPr="0037105C">
        <w:rPr>
          <w:rFonts w:ascii="Times New Roman" w:hAnsi="Times New Roman" w:cs="Times New Roman"/>
          <w:sz w:val="24"/>
          <w:szCs w:val="24"/>
        </w:rPr>
        <w:t xml:space="preserve"> Pacific Northwest Chapters</w:t>
      </w:r>
    </w:p>
    <w:p w14:paraId="4F7984C8" w14:textId="073D9DB9" w:rsidR="00DC5D61" w:rsidRPr="0037105C" w:rsidRDefault="00E616C4" w:rsidP="0037105C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37105C">
        <w:rPr>
          <w:rFonts w:ascii="Times New Roman" w:hAnsi="Times New Roman" w:cs="Times New Roman"/>
          <w:sz w:val="24"/>
          <w:szCs w:val="24"/>
        </w:rPr>
        <w:t>Member, Sigma Theta Tau, International Honor Society of Nursing</w:t>
      </w:r>
    </w:p>
    <w:p w14:paraId="5D0C613C" w14:textId="759B5D96" w:rsidR="00E616C4" w:rsidRPr="0037105C" w:rsidRDefault="00E616C4" w:rsidP="0037105C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37105C">
        <w:rPr>
          <w:rFonts w:ascii="Times New Roman" w:hAnsi="Times New Roman" w:cs="Times New Roman"/>
          <w:sz w:val="24"/>
          <w:szCs w:val="24"/>
        </w:rPr>
        <w:t>Member, A</w:t>
      </w:r>
      <w:r w:rsidR="00B91E4E" w:rsidRPr="0037105C">
        <w:rPr>
          <w:rFonts w:ascii="Times New Roman" w:hAnsi="Times New Roman" w:cs="Times New Roman"/>
          <w:sz w:val="24"/>
          <w:szCs w:val="24"/>
        </w:rPr>
        <w:t xml:space="preserve">merican Association of Critical Care Nurses </w:t>
      </w:r>
    </w:p>
    <w:p w14:paraId="6462469D" w14:textId="73B1345E" w:rsidR="000640E5" w:rsidRPr="0037105C" w:rsidRDefault="000640E5" w:rsidP="0037105C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37105C">
        <w:rPr>
          <w:rFonts w:ascii="Times New Roman" w:hAnsi="Times New Roman" w:cs="Times New Roman"/>
          <w:sz w:val="24"/>
          <w:szCs w:val="24"/>
        </w:rPr>
        <w:t>Member, California Nurses Association</w:t>
      </w:r>
    </w:p>
    <w:p w14:paraId="63A25D6C" w14:textId="77777777" w:rsidR="00681D86" w:rsidRPr="005513D0" w:rsidRDefault="00681D86" w:rsidP="005513D0">
      <w:pPr>
        <w:rPr>
          <w:rFonts w:ascii="Times New Roman" w:hAnsi="Times New Roman" w:cs="Times New Roman"/>
          <w:sz w:val="24"/>
          <w:szCs w:val="24"/>
        </w:rPr>
      </w:pPr>
    </w:p>
    <w:p w14:paraId="48EA2D58" w14:textId="6DBD2796" w:rsidR="00892599" w:rsidRPr="005513D0" w:rsidRDefault="00AF40DC" w:rsidP="005513D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513D0">
        <w:rPr>
          <w:rFonts w:ascii="Times New Roman" w:hAnsi="Times New Roman" w:cs="Times New Roman"/>
          <w:b/>
          <w:bCs/>
          <w:sz w:val="24"/>
          <w:szCs w:val="24"/>
        </w:rPr>
        <w:t xml:space="preserve">PAST </w:t>
      </w:r>
      <w:r w:rsidR="004E7BA4">
        <w:rPr>
          <w:rFonts w:ascii="Times New Roman" w:hAnsi="Times New Roman" w:cs="Times New Roman"/>
          <w:b/>
          <w:bCs/>
          <w:sz w:val="24"/>
          <w:szCs w:val="24"/>
        </w:rPr>
        <w:t xml:space="preserve">LEADERSHIP </w:t>
      </w:r>
      <w:r w:rsidR="003C5C7B" w:rsidRPr="005513D0">
        <w:rPr>
          <w:rFonts w:ascii="Times New Roman" w:hAnsi="Times New Roman" w:cs="Times New Roman"/>
          <w:b/>
          <w:bCs/>
          <w:sz w:val="24"/>
          <w:szCs w:val="24"/>
        </w:rPr>
        <w:t>ROLES</w:t>
      </w:r>
      <w:r w:rsidR="004E7BA4">
        <w:rPr>
          <w:rFonts w:ascii="Times New Roman" w:hAnsi="Times New Roman" w:cs="Times New Roman"/>
          <w:b/>
          <w:bCs/>
          <w:sz w:val="24"/>
          <w:szCs w:val="24"/>
        </w:rPr>
        <w:t xml:space="preserve"> at JOHN MUIR CONCORD CAMPUS</w:t>
      </w:r>
    </w:p>
    <w:p w14:paraId="13CDD02D" w14:textId="3B77996A" w:rsidR="00A214BB" w:rsidRPr="0037105C" w:rsidRDefault="00A214BB" w:rsidP="0037105C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37105C">
        <w:rPr>
          <w:rFonts w:ascii="Times New Roman" w:hAnsi="Times New Roman" w:cs="Times New Roman"/>
          <w:sz w:val="24"/>
          <w:szCs w:val="24"/>
        </w:rPr>
        <w:t>Chair, Professional Development Committee</w:t>
      </w:r>
      <w:r w:rsidR="00671C2C" w:rsidRPr="0037105C">
        <w:rPr>
          <w:rFonts w:ascii="Times New Roman" w:hAnsi="Times New Roman" w:cs="Times New Roman"/>
          <w:sz w:val="24"/>
          <w:szCs w:val="24"/>
        </w:rPr>
        <w:t>, 2014-2016</w:t>
      </w:r>
    </w:p>
    <w:p w14:paraId="21A92F37" w14:textId="4F071706" w:rsidR="00A214BB" w:rsidRPr="0037105C" w:rsidRDefault="00A214BB" w:rsidP="0037105C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37105C">
        <w:rPr>
          <w:rFonts w:ascii="Times New Roman" w:hAnsi="Times New Roman" w:cs="Times New Roman"/>
          <w:sz w:val="24"/>
          <w:szCs w:val="24"/>
        </w:rPr>
        <w:t>Chai</w:t>
      </w:r>
      <w:r w:rsidR="00140FEE" w:rsidRPr="0037105C">
        <w:rPr>
          <w:rFonts w:ascii="Times New Roman" w:hAnsi="Times New Roman" w:cs="Times New Roman"/>
          <w:sz w:val="24"/>
          <w:szCs w:val="24"/>
        </w:rPr>
        <w:t>r</w:t>
      </w:r>
      <w:r w:rsidRPr="0037105C">
        <w:rPr>
          <w:rFonts w:ascii="Times New Roman" w:hAnsi="Times New Roman" w:cs="Times New Roman"/>
          <w:sz w:val="24"/>
          <w:szCs w:val="24"/>
        </w:rPr>
        <w:t>, Critical Care Unit Council</w:t>
      </w:r>
      <w:r w:rsidR="00671C2C" w:rsidRPr="0037105C">
        <w:rPr>
          <w:rFonts w:ascii="Times New Roman" w:hAnsi="Times New Roman" w:cs="Times New Roman"/>
          <w:sz w:val="24"/>
          <w:szCs w:val="24"/>
        </w:rPr>
        <w:t xml:space="preserve">, </w:t>
      </w:r>
      <w:r w:rsidR="0068795C" w:rsidRPr="0037105C">
        <w:rPr>
          <w:rFonts w:ascii="Times New Roman" w:hAnsi="Times New Roman" w:cs="Times New Roman"/>
          <w:sz w:val="24"/>
          <w:szCs w:val="24"/>
        </w:rPr>
        <w:t>2011 - 2013</w:t>
      </w:r>
    </w:p>
    <w:p w14:paraId="0E78D2FB" w14:textId="50341C21" w:rsidR="00140FEE" w:rsidRPr="0037105C" w:rsidRDefault="00140FEE" w:rsidP="0037105C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37105C">
        <w:rPr>
          <w:rFonts w:ascii="Times New Roman" w:hAnsi="Times New Roman" w:cs="Times New Roman"/>
          <w:sz w:val="24"/>
          <w:szCs w:val="24"/>
        </w:rPr>
        <w:t xml:space="preserve">Editor, </w:t>
      </w:r>
      <w:r w:rsidRPr="0037105C">
        <w:rPr>
          <w:rFonts w:ascii="Times New Roman" w:hAnsi="Times New Roman" w:cs="Times New Roman"/>
          <w:i/>
          <w:iCs/>
          <w:sz w:val="24"/>
          <w:szCs w:val="24"/>
        </w:rPr>
        <w:t>Critically Speaking</w:t>
      </w:r>
      <w:r w:rsidRPr="0037105C">
        <w:rPr>
          <w:rFonts w:ascii="Times New Roman" w:hAnsi="Times New Roman" w:cs="Times New Roman"/>
          <w:sz w:val="24"/>
          <w:szCs w:val="24"/>
        </w:rPr>
        <w:t xml:space="preserve"> </w:t>
      </w:r>
      <w:r w:rsidR="00082211" w:rsidRPr="0037105C">
        <w:rPr>
          <w:rFonts w:ascii="Times New Roman" w:hAnsi="Times New Roman" w:cs="Times New Roman"/>
          <w:sz w:val="24"/>
          <w:szCs w:val="24"/>
        </w:rPr>
        <w:t>Newsletter</w:t>
      </w:r>
      <w:r w:rsidR="00671C2C" w:rsidRPr="0037105C">
        <w:rPr>
          <w:rFonts w:ascii="Times New Roman" w:hAnsi="Times New Roman" w:cs="Times New Roman"/>
          <w:sz w:val="24"/>
          <w:szCs w:val="24"/>
        </w:rPr>
        <w:t xml:space="preserve">, </w:t>
      </w:r>
      <w:r w:rsidR="0062151A" w:rsidRPr="0037105C">
        <w:rPr>
          <w:rFonts w:ascii="Times New Roman" w:hAnsi="Times New Roman" w:cs="Times New Roman"/>
          <w:sz w:val="24"/>
          <w:szCs w:val="24"/>
        </w:rPr>
        <w:t>20</w:t>
      </w:r>
      <w:r w:rsidR="00E727DD" w:rsidRPr="0037105C">
        <w:rPr>
          <w:rFonts w:ascii="Times New Roman" w:hAnsi="Times New Roman" w:cs="Times New Roman"/>
          <w:sz w:val="24"/>
          <w:szCs w:val="24"/>
        </w:rPr>
        <w:t>14 – 2020</w:t>
      </w:r>
    </w:p>
    <w:p w14:paraId="4DF151CF" w14:textId="456AF00F" w:rsidR="00082211" w:rsidRPr="0037105C" w:rsidRDefault="00082211" w:rsidP="0037105C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37105C">
        <w:rPr>
          <w:rFonts w:ascii="Times New Roman" w:hAnsi="Times New Roman" w:cs="Times New Roman"/>
          <w:sz w:val="24"/>
          <w:szCs w:val="24"/>
        </w:rPr>
        <w:t>Nurse Clinician,</w:t>
      </w:r>
      <w:r w:rsidR="00D35201" w:rsidRPr="0037105C">
        <w:rPr>
          <w:rFonts w:ascii="Times New Roman" w:hAnsi="Times New Roman" w:cs="Times New Roman"/>
          <w:sz w:val="24"/>
          <w:szCs w:val="24"/>
        </w:rPr>
        <w:t xml:space="preserve"> requiring </w:t>
      </w:r>
      <w:r w:rsidRPr="0037105C">
        <w:rPr>
          <w:rFonts w:ascii="Times New Roman" w:hAnsi="Times New Roman" w:cs="Times New Roman"/>
          <w:sz w:val="24"/>
          <w:szCs w:val="24"/>
        </w:rPr>
        <w:t>six teaching projects a year in the critical care unit</w:t>
      </w:r>
      <w:r w:rsidR="00671C2C" w:rsidRPr="0037105C">
        <w:rPr>
          <w:rFonts w:ascii="Times New Roman" w:hAnsi="Times New Roman" w:cs="Times New Roman"/>
          <w:sz w:val="24"/>
          <w:szCs w:val="24"/>
        </w:rPr>
        <w:t xml:space="preserve">, </w:t>
      </w:r>
      <w:r w:rsidR="00801FF6" w:rsidRPr="0037105C">
        <w:rPr>
          <w:rFonts w:ascii="Times New Roman" w:hAnsi="Times New Roman" w:cs="Times New Roman"/>
          <w:sz w:val="24"/>
          <w:szCs w:val="24"/>
        </w:rPr>
        <w:t>2012 - 2021</w:t>
      </w:r>
    </w:p>
    <w:p w14:paraId="0C27EE22" w14:textId="77DBB4E5" w:rsidR="00B44970" w:rsidRPr="0037105C" w:rsidRDefault="00B44970" w:rsidP="0037105C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37105C">
        <w:rPr>
          <w:rFonts w:ascii="Times New Roman" w:hAnsi="Times New Roman" w:cs="Times New Roman"/>
          <w:sz w:val="24"/>
          <w:szCs w:val="24"/>
        </w:rPr>
        <w:t xml:space="preserve">Lead Organizer, </w:t>
      </w:r>
      <w:r w:rsidR="00FA68C2" w:rsidRPr="0037105C">
        <w:rPr>
          <w:rFonts w:ascii="Times New Roman" w:hAnsi="Times New Roman" w:cs="Times New Roman"/>
          <w:sz w:val="24"/>
          <w:szCs w:val="24"/>
        </w:rPr>
        <w:t xml:space="preserve">John Muir </w:t>
      </w:r>
      <w:r w:rsidRPr="0037105C">
        <w:rPr>
          <w:rFonts w:ascii="Times New Roman" w:hAnsi="Times New Roman" w:cs="Times New Roman"/>
          <w:sz w:val="24"/>
          <w:szCs w:val="24"/>
        </w:rPr>
        <w:t>Professional Development Fair</w:t>
      </w:r>
      <w:r w:rsidR="00671C2C" w:rsidRPr="0037105C">
        <w:rPr>
          <w:rFonts w:ascii="Times New Roman" w:hAnsi="Times New Roman" w:cs="Times New Roman"/>
          <w:sz w:val="24"/>
          <w:szCs w:val="24"/>
        </w:rPr>
        <w:t xml:space="preserve">, </w:t>
      </w:r>
      <w:r w:rsidR="00E727DD" w:rsidRPr="0037105C">
        <w:rPr>
          <w:rFonts w:ascii="Times New Roman" w:hAnsi="Times New Roman" w:cs="Times New Roman"/>
          <w:sz w:val="24"/>
          <w:szCs w:val="24"/>
        </w:rPr>
        <w:t>2017 - 2018</w:t>
      </w:r>
    </w:p>
    <w:p w14:paraId="036F75AA" w14:textId="77777777" w:rsidR="005513D0" w:rsidRPr="005513D0" w:rsidRDefault="005513D0" w:rsidP="005513D0">
      <w:pPr>
        <w:rPr>
          <w:rFonts w:ascii="Times New Roman" w:hAnsi="Times New Roman" w:cs="Times New Roman"/>
          <w:sz w:val="24"/>
          <w:szCs w:val="24"/>
        </w:rPr>
      </w:pPr>
    </w:p>
    <w:p w14:paraId="325E4212" w14:textId="2698FD9D" w:rsidR="009B7225" w:rsidRDefault="00190452" w:rsidP="005513D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513D0">
        <w:rPr>
          <w:rFonts w:ascii="Times New Roman" w:hAnsi="Times New Roman" w:cs="Times New Roman"/>
          <w:b/>
          <w:bCs/>
          <w:sz w:val="24"/>
          <w:szCs w:val="24"/>
        </w:rPr>
        <w:t>RECENT CONTINUING EDUCATION</w:t>
      </w:r>
    </w:p>
    <w:p w14:paraId="34309589" w14:textId="1103A74E" w:rsidR="009563EB" w:rsidRDefault="009563EB" w:rsidP="0037105C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RRT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C25EB">
        <w:rPr>
          <w:rFonts w:ascii="Times New Roman" w:hAnsi="Times New Roman" w:cs="Times New Roman"/>
          <w:sz w:val="24"/>
          <w:szCs w:val="24"/>
        </w:rPr>
        <w:t>Refresher Class 12.</w:t>
      </w:r>
      <w:r w:rsidR="00063D77">
        <w:rPr>
          <w:rFonts w:ascii="Times New Roman" w:hAnsi="Times New Roman" w:cs="Times New Roman"/>
          <w:sz w:val="24"/>
          <w:szCs w:val="24"/>
        </w:rPr>
        <w:t>08.2025</w:t>
      </w:r>
    </w:p>
    <w:p w14:paraId="3BA9134B" w14:textId="15E5761C" w:rsidR="00063D77" w:rsidRDefault="00063D77" w:rsidP="0037105C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CRRT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Refresher Class 12.03.2025</w:t>
      </w:r>
      <w:r w:rsidR="009434DD">
        <w:rPr>
          <w:rFonts w:ascii="Times New Roman" w:hAnsi="Times New Roman" w:cs="Times New Roman"/>
          <w:sz w:val="24"/>
          <w:szCs w:val="24"/>
        </w:rPr>
        <w:t xml:space="preserve"> </w:t>
      </w:r>
      <w:r w:rsidR="0052674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31FA39" w14:textId="006EC2B7" w:rsidR="00F81765" w:rsidRDefault="000D5CF3" w:rsidP="0037105C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Impulse 4.0 Level IV</w:t>
      </w:r>
      <w:r w:rsidR="00ED103A">
        <w:rPr>
          <w:rFonts w:ascii="Times New Roman" w:hAnsi="Times New Roman" w:cs="Times New Roman"/>
          <w:sz w:val="24"/>
          <w:szCs w:val="24"/>
        </w:rPr>
        <w:t xml:space="preserve"> Chest Pain Competency Series 11.30.2025</w:t>
      </w:r>
    </w:p>
    <w:p w14:paraId="475EFA79" w14:textId="1A99E6A5" w:rsidR="00DC2AF0" w:rsidRDefault="00F81765" w:rsidP="0037105C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Substance Use Disorder 11.22.2025</w:t>
      </w:r>
    </w:p>
    <w:p w14:paraId="7742277C" w14:textId="79C2F5DC" w:rsidR="00C61D81" w:rsidRDefault="00C61D81" w:rsidP="0037105C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Fires in the OR: Safety and Liability </w:t>
      </w:r>
      <w:r w:rsidR="00DC2AF0">
        <w:rPr>
          <w:rFonts w:ascii="Times New Roman" w:hAnsi="Times New Roman" w:cs="Times New Roman"/>
          <w:sz w:val="24"/>
          <w:szCs w:val="24"/>
        </w:rPr>
        <w:t>11.20.2025</w:t>
      </w:r>
    </w:p>
    <w:p w14:paraId="0C13166B" w14:textId="04DFCE93" w:rsidR="00ED103A" w:rsidRDefault="00ED103A" w:rsidP="0037105C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Ethics and AI 11.13.2025</w:t>
      </w:r>
    </w:p>
    <w:p w14:paraId="7C117739" w14:textId="03ABF77D" w:rsidR="00DB7632" w:rsidRPr="0037105C" w:rsidRDefault="00EB6C2E" w:rsidP="0037105C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37105C">
        <w:rPr>
          <w:rFonts w:ascii="Times New Roman" w:hAnsi="Times New Roman" w:cs="Times New Roman"/>
          <w:sz w:val="24"/>
          <w:szCs w:val="24"/>
        </w:rPr>
        <w:t>I</w:t>
      </w:r>
      <w:r w:rsidR="00B26F49" w:rsidRPr="0037105C">
        <w:rPr>
          <w:rFonts w:ascii="Times New Roman" w:hAnsi="Times New Roman" w:cs="Times New Roman"/>
          <w:sz w:val="24"/>
          <w:szCs w:val="24"/>
        </w:rPr>
        <w:t>mpulse 4.0 Level III Basic ECG Rhythms 10.05.2025</w:t>
      </w:r>
    </w:p>
    <w:p w14:paraId="3F9DA389" w14:textId="2FDAE860" w:rsidR="00880129" w:rsidRPr="0037105C" w:rsidRDefault="00880129" w:rsidP="0037105C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37105C">
        <w:rPr>
          <w:rFonts w:ascii="Times New Roman" w:hAnsi="Times New Roman" w:cs="Times New Roman"/>
          <w:sz w:val="24"/>
          <w:szCs w:val="24"/>
        </w:rPr>
        <w:t>H</w:t>
      </w:r>
      <w:r w:rsidR="0031678E" w:rsidRPr="0037105C">
        <w:rPr>
          <w:rFonts w:ascii="Times New Roman" w:hAnsi="Times New Roman" w:cs="Times New Roman"/>
          <w:sz w:val="24"/>
          <w:szCs w:val="24"/>
        </w:rPr>
        <w:t xml:space="preserve">ospital </w:t>
      </w:r>
      <w:r w:rsidRPr="0037105C">
        <w:rPr>
          <w:rFonts w:ascii="Times New Roman" w:hAnsi="Times New Roman" w:cs="Times New Roman"/>
          <w:sz w:val="24"/>
          <w:szCs w:val="24"/>
        </w:rPr>
        <w:t>A</w:t>
      </w:r>
      <w:r w:rsidR="0031678E" w:rsidRPr="0037105C">
        <w:rPr>
          <w:rFonts w:ascii="Times New Roman" w:hAnsi="Times New Roman" w:cs="Times New Roman"/>
          <w:sz w:val="24"/>
          <w:szCs w:val="24"/>
        </w:rPr>
        <w:t xml:space="preserve">cquired </w:t>
      </w:r>
      <w:r w:rsidRPr="0037105C">
        <w:rPr>
          <w:rFonts w:ascii="Times New Roman" w:hAnsi="Times New Roman" w:cs="Times New Roman"/>
          <w:sz w:val="24"/>
          <w:szCs w:val="24"/>
        </w:rPr>
        <w:t>P</w:t>
      </w:r>
      <w:r w:rsidR="0031678E" w:rsidRPr="0037105C">
        <w:rPr>
          <w:rFonts w:ascii="Times New Roman" w:hAnsi="Times New Roman" w:cs="Times New Roman"/>
          <w:sz w:val="24"/>
          <w:szCs w:val="24"/>
        </w:rPr>
        <w:t xml:space="preserve">ressure </w:t>
      </w:r>
      <w:r w:rsidRPr="0037105C">
        <w:rPr>
          <w:rFonts w:ascii="Times New Roman" w:hAnsi="Times New Roman" w:cs="Times New Roman"/>
          <w:sz w:val="24"/>
          <w:szCs w:val="24"/>
        </w:rPr>
        <w:t>I</w:t>
      </w:r>
      <w:r w:rsidR="0031678E" w:rsidRPr="0037105C">
        <w:rPr>
          <w:rFonts w:ascii="Times New Roman" w:hAnsi="Times New Roman" w:cs="Times New Roman"/>
          <w:sz w:val="24"/>
          <w:szCs w:val="24"/>
        </w:rPr>
        <w:t>njury (HAPI)</w:t>
      </w:r>
      <w:r w:rsidRPr="0037105C">
        <w:rPr>
          <w:rFonts w:ascii="Times New Roman" w:hAnsi="Times New Roman" w:cs="Times New Roman"/>
          <w:sz w:val="24"/>
          <w:szCs w:val="24"/>
        </w:rPr>
        <w:t xml:space="preserve"> Class 09.15.2025</w:t>
      </w:r>
    </w:p>
    <w:p w14:paraId="598F9B25" w14:textId="5D772A46" w:rsidR="00990F88" w:rsidRPr="0037105C" w:rsidRDefault="00990F88" w:rsidP="0037105C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37105C">
        <w:rPr>
          <w:rFonts w:ascii="Times New Roman" w:hAnsi="Times New Roman" w:cs="Times New Roman"/>
          <w:sz w:val="24"/>
          <w:szCs w:val="24"/>
        </w:rPr>
        <w:t xml:space="preserve">The Art of Surgical Recovery Class </w:t>
      </w:r>
      <w:r w:rsidR="00880129" w:rsidRPr="0037105C">
        <w:rPr>
          <w:rFonts w:ascii="Times New Roman" w:hAnsi="Times New Roman" w:cs="Times New Roman"/>
          <w:sz w:val="24"/>
          <w:szCs w:val="24"/>
        </w:rPr>
        <w:t>05.28.2025</w:t>
      </w:r>
    </w:p>
    <w:p w14:paraId="27E35B44" w14:textId="62A16D84" w:rsidR="00771F17" w:rsidRPr="0037105C" w:rsidRDefault="00771F17" w:rsidP="0037105C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37105C">
        <w:rPr>
          <w:rFonts w:ascii="Times New Roman" w:hAnsi="Times New Roman" w:cs="Times New Roman"/>
          <w:sz w:val="24"/>
          <w:szCs w:val="24"/>
        </w:rPr>
        <w:t>Legal Nurse Conference 02.27.</w:t>
      </w:r>
      <w:r w:rsidR="00103AAC" w:rsidRPr="0037105C">
        <w:rPr>
          <w:rFonts w:ascii="Times New Roman" w:hAnsi="Times New Roman" w:cs="Times New Roman"/>
          <w:sz w:val="24"/>
          <w:szCs w:val="24"/>
        </w:rPr>
        <w:t>2025 – 03.01.2025</w:t>
      </w:r>
    </w:p>
    <w:p w14:paraId="5311F07C" w14:textId="7618B99B" w:rsidR="00A35CCB" w:rsidRPr="0037105C" w:rsidRDefault="005626E5" w:rsidP="0037105C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37105C">
        <w:rPr>
          <w:rFonts w:ascii="Times New Roman" w:hAnsi="Times New Roman" w:cs="Times New Roman"/>
          <w:sz w:val="24"/>
          <w:szCs w:val="24"/>
        </w:rPr>
        <w:t>Reducing Central-Line Associated Bloodstream Infection</w:t>
      </w:r>
      <w:r w:rsidR="00DC3A8A" w:rsidRPr="0037105C">
        <w:rPr>
          <w:rFonts w:ascii="Times New Roman" w:hAnsi="Times New Roman" w:cs="Times New Roman"/>
          <w:sz w:val="24"/>
          <w:szCs w:val="24"/>
        </w:rPr>
        <w:t>s</w:t>
      </w:r>
      <w:r w:rsidRPr="0037105C">
        <w:rPr>
          <w:rFonts w:ascii="Times New Roman" w:hAnsi="Times New Roman" w:cs="Times New Roman"/>
          <w:sz w:val="24"/>
          <w:szCs w:val="24"/>
        </w:rPr>
        <w:t xml:space="preserve"> 08.17.2024</w:t>
      </w:r>
    </w:p>
    <w:p w14:paraId="0BB73938" w14:textId="31B3D917" w:rsidR="00746464" w:rsidRPr="0037105C" w:rsidRDefault="00B13BD3" w:rsidP="0037105C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37105C">
        <w:rPr>
          <w:rFonts w:ascii="Times New Roman" w:hAnsi="Times New Roman" w:cs="Times New Roman"/>
          <w:sz w:val="24"/>
          <w:szCs w:val="24"/>
        </w:rPr>
        <w:t>L</w:t>
      </w:r>
      <w:r w:rsidR="00D610D8" w:rsidRPr="0037105C">
        <w:rPr>
          <w:rFonts w:ascii="Times New Roman" w:hAnsi="Times New Roman" w:cs="Times New Roman"/>
          <w:sz w:val="24"/>
          <w:szCs w:val="24"/>
        </w:rPr>
        <w:t xml:space="preserve">egal </w:t>
      </w:r>
      <w:r w:rsidRPr="0037105C">
        <w:rPr>
          <w:rFonts w:ascii="Times New Roman" w:hAnsi="Times New Roman" w:cs="Times New Roman"/>
          <w:sz w:val="24"/>
          <w:szCs w:val="24"/>
        </w:rPr>
        <w:t>N</w:t>
      </w:r>
      <w:r w:rsidR="00D610D8" w:rsidRPr="0037105C">
        <w:rPr>
          <w:rFonts w:ascii="Times New Roman" w:hAnsi="Times New Roman" w:cs="Times New Roman"/>
          <w:sz w:val="24"/>
          <w:szCs w:val="24"/>
        </w:rPr>
        <w:t>urse</w:t>
      </w:r>
      <w:r w:rsidRPr="0037105C">
        <w:rPr>
          <w:rFonts w:ascii="Times New Roman" w:hAnsi="Times New Roman" w:cs="Times New Roman"/>
          <w:sz w:val="24"/>
          <w:szCs w:val="24"/>
        </w:rPr>
        <w:t xml:space="preserve"> Conference 03.14.2024</w:t>
      </w:r>
      <w:r w:rsidR="00114846" w:rsidRPr="0037105C">
        <w:rPr>
          <w:rFonts w:ascii="Times New Roman" w:hAnsi="Times New Roman" w:cs="Times New Roman"/>
          <w:sz w:val="24"/>
          <w:szCs w:val="24"/>
        </w:rPr>
        <w:t xml:space="preserve"> – 03.16.2024</w:t>
      </w:r>
    </w:p>
    <w:p w14:paraId="66C7D0D6" w14:textId="4522FDA9" w:rsidR="000E3800" w:rsidRPr="0037105C" w:rsidRDefault="000E3800" w:rsidP="0037105C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37105C">
        <w:rPr>
          <w:rFonts w:ascii="Times New Roman" w:hAnsi="Times New Roman" w:cs="Times New Roman"/>
          <w:sz w:val="24"/>
          <w:szCs w:val="24"/>
        </w:rPr>
        <w:t xml:space="preserve">Institute for Legal Nursing &amp; Forensic Science </w:t>
      </w:r>
      <w:r w:rsidR="005626E5" w:rsidRPr="0037105C">
        <w:rPr>
          <w:rFonts w:ascii="Times New Roman" w:hAnsi="Times New Roman" w:cs="Times New Roman"/>
          <w:sz w:val="24"/>
          <w:szCs w:val="24"/>
        </w:rPr>
        <w:t>CEs 02.18.2024</w:t>
      </w:r>
    </w:p>
    <w:p w14:paraId="66E8F9F9" w14:textId="4FFB960B" w:rsidR="00AC37A2" w:rsidRPr="0037105C" w:rsidRDefault="00AC37A2" w:rsidP="0037105C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37105C">
        <w:rPr>
          <w:rFonts w:ascii="Times New Roman" w:hAnsi="Times New Roman" w:cs="Times New Roman"/>
          <w:sz w:val="24"/>
          <w:szCs w:val="24"/>
        </w:rPr>
        <w:t>Crisis Prevention Institute Course 01.05.2024</w:t>
      </w:r>
    </w:p>
    <w:p w14:paraId="6036D76F" w14:textId="1D5AB9D2" w:rsidR="009B7225" w:rsidRPr="0037105C" w:rsidRDefault="009B7225" w:rsidP="0037105C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37105C">
        <w:rPr>
          <w:rFonts w:ascii="Times New Roman" w:hAnsi="Times New Roman" w:cs="Times New Roman"/>
          <w:sz w:val="24"/>
          <w:szCs w:val="24"/>
        </w:rPr>
        <w:t xml:space="preserve">Legal Nurses </w:t>
      </w:r>
      <w:r w:rsidR="0032045D" w:rsidRPr="0037105C">
        <w:rPr>
          <w:rFonts w:ascii="Times New Roman" w:hAnsi="Times New Roman" w:cs="Times New Roman"/>
          <w:sz w:val="24"/>
          <w:szCs w:val="24"/>
        </w:rPr>
        <w:t xml:space="preserve">for Justice Certificate Program </w:t>
      </w:r>
      <w:r w:rsidR="00743C84" w:rsidRPr="0037105C">
        <w:rPr>
          <w:rFonts w:ascii="Times New Roman" w:hAnsi="Times New Roman" w:cs="Times New Roman"/>
          <w:sz w:val="24"/>
          <w:szCs w:val="24"/>
        </w:rPr>
        <w:t>01.17.2023</w:t>
      </w:r>
    </w:p>
    <w:p w14:paraId="3313FD2C" w14:textId="1D9EFBD3" w:rsidR="00222AA0" w:rsidRPr="0037105C" w:rsidRDefault="00570A6F" w:rsidP="0037105C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37105C">
        <w:rPr>
          <w:rFonts w:ascii="Times New Roman" w:hAnsi="Times New Roman" w:cs="Times New Roman"/>
          <w:sz w:val="24"/>
          <w:szCs w:val="24"/>
        </w:rPr>
        <w:t>All About the Brain Class 09.08.2023</w:t>
      </w:r>
    </w:p>
    <w:p w14:paraId="0BCA451A" w14:textId="5A48EAD7" w:rsidR="00810E6C" w:rsidRPr="0037105C" w:rsidRDefault="00810E6C" w:rsidP="0037105C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37105C">
        <w:rPr>
          <w:rFonts w:ascii="Times New Roman" w:hAnsi="Times New Roman" w:cs="Times New Roman"/>
          <w:sz w:val="24"/>
          <w:szCs w:val="24"/>
        </w:rPr>
        <w:t>2022 N</w:t>
      </w:r>
      <w:r w:rsidR="00EA0D0F" w:rsidRPr="0037105C">
        <w:rPr>
          <w:rFonts w:ascii="Times New Roman" w:hAnsi="Times New Roman" w:cs="Times New Roman"/>
          <w:sz w:val="24"/>
          <w:szCs w:val="24"/>
        </w:rPr>
        <w:t xml:space="preserve">ational Institutes of Health Stroke Scale </w:t>
      </w:r>
      <w:r w:rsidR="00E05382" w:rsidRPr="0037105C">
        <w:rPr>
          <w:rFonts w:ascii="Times New Roman" w:hAnsi="Times New Roman" w:cs="Times New Roman"/>
          <w:sz w:val="24"/>
          <w:szCs w:val="24"/>
        </w:rPr>
        <w:t xml:space="preserve">Training </w:t>
      </w:r>
      <w:r w:rsidR="00EF26C2" w:rsidRPr="0037105C">
        <w:rPr>
          <w:rFonts w:ascii="Times New Roman" w:hAnsi="Times New Roman" w:cs="Times New Roman"/>
          <w:sz w:val="24"/>
          <w:szCs w:val="24"/>
        </w:rPr>
        <w:t>0</w:t>
      </w:r>
      <w:r w:rsidR="00EA0D0F" w:rsidRPr="0037105C">
        <w:rPr>
          <w:rFonts w:ascii="Times New Roman" w:hAnsi="Times New Roman" w:cs="Times New Roman"/>
          <w:sz w:val="24"/>
          <w:szCs w:val="24"/>
        </w:rPr>
        <w:t>9.18.2022</w:t>
      </w:r>
    </w:p>
    <w:p w14:paraId="7ED486E6" w14:textId="2E144286" w:rsidR="00DE0743" w:rsidRPr="0037105C" w:rsidRDefault="00DE0743" w:rsidP="0037105C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37105C">
        <w:rPr>
          <w:rFonts w:ascii="Times New Roman" w:hAnsi="Times New Roman" w:cs="Times New Roman"/>
          <w:sz w:val="24"/>
          <w:szCs w:val="24"/>
        </w:rPr>
        <w:t xml:space="preserve">Learning to Lead: From Staff Nurse to Charge Nurse Course </w:t>
      </w:r>
      <w:r w:rsidR="00EF26C2" w:rsidRPr="0037105C">
        <w:rPr>
          <w:rFonts w:ascii="Times New Roman" w:hAnsi="Times New Roman" w:cs="Times New Roman"/>
          <w:sz w:val="24"/>
          <w:szCs w:val="24"/>
        </w:rPr>
        <w:t>0</w:t>
      </w:r>
      <w:r w:rsidRPr="0037105C">
        <w:rPr>
          <w:rFonts w:ascii="Times New Roman" w:hAnsi="Times New Roman" w:cs="Times New Roman"/>
          <w:sz w:val="24"/>
          <w:szCs w:val="24"/>
        </w:rPr>
        <w:t>9.</w:t>
      </w:r>
      <w:r w:rsidR="00EF26C2" w:rsidRPr="0037105C">
        <w:rPr>
          <w:rFonts w:ascii="Times New Roman" w:hAnsi="Times New Roman" w:cs="Times New Roman"/>
          <w:sz w:val="24"/>
          <w:szCs w:val="24"/>
        </w:rPr>
        <w:t>0</w:t>
      </w:r>
      <w:r w:rsidRPr="0037105C">
        <w:rPr>
          <w:rFonts w:ascii="Times New Roman" w:hAnsi="Times New Roman" w:cs="Times New Roman"/>
          <w:sz w:val="24"/>
          <w:szCs w:val="24"/>
        </w:rPr>
        <w:t>3.2022</w:t>
      </w:r>
    </w:p>
    <w:p w14:paraId="208EA22B" w14:textId="0679F5DE" w:rsidR="00E679FC" w:rsidRPr="0037105C" w:rsidRDefault="00E679FC" w:rsidP="0037105C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37105C">
        <w:rPr>
          <w:rFonts w:ascii="Times New Roman" w:hAnsi="Times New Roman" w:cs="Times New Roman"/>
          <w:sz w:val="24"/>
          <w:szCs w:val="24"/>
        </w:rPr>
        <w:t>2022 Stroke Know the Signs</w:t>
      </w:r>
      <w:r w:rsidR="00D56EF5" w:rsidRPr="0037105C">
        <w:rPr>
          <w:rFonts w:ascii="Times New Roman" w:hAnsi="Times New Roman" w:cs="Times New Roman"/>
          <w:sz w:val="24"/>
          <w:szCs w:val="24"/>
        </w:rPr>
        <w:t xml:space="preserve"> Class</w:t>
      </w:r>
      <w:r w:rsidRPr="0037105C">
        <w:rPr>
          <w:rFonts w:ascii="Times New Roman" w:hAnsi="Times New Roman" w:cs="Times New Roman"/>
          <w:sz w:val="24"/>
          <w:szCs w:val="24"/>
        </w:rPr>
        <w:t xml:space="preserve"> </w:t>
      </w:r>
      <w:r w:rsidR="005123B1" w:rsidRPr="0037105C">
        <w:rPr>
          <w:rFonts w:ascii="Times New Roman" w:hAnsi="Times New Roman" w:cs="Times New Roman"/>
          <w:sz w:val="24"/>
          <w:szCs w:val="24"/>
        </w:rPr>
        <w:t>0</w:t>
      </w:r>
      <w:r w:rsidR="00866F04" w:rsidRPr="0037105C">
        <w:rPr>
          <w:rFonts w:ascii="Times New Roman" w:hAnsi="Times New Roman" w:cs="Times New Roman"/>
          <w:sz w:val="24"/>
          <w:szCs w:val="24"/>
        </w:rPr>
        <w:t>7.22.2022</w:t>
      </w:r>
    </w:p>
    <w:p w14:paraId="46F672EA" w14:textId="016522D9" w:rsidR="00866F04" w:rsidRPr="0037105C" w:rsidRDefault="006F0EC9" w:rsidP="0037105C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37105C">
        <w:rPr>
          <w:rFonts w:ascii="Times New Roman" w:hAnsi="Times New Roman" w:cs="Times New Roman"/>
          <w:sz w:val="24"/>
          <w:szCs w:val="24"/>
        </w:rPr>
        <w:t xml:space="preserve">ACLS/BLS </w:t>
      </w:r>
      <w:r w:rsidR="008260E9" w:rsidRPr="0037105C">
        <w:rPr>
          <w:rFonts w:ascii="Times New Roman" w:hAnsi="Times New Roman" w:cs="Times New Roman"/>
          <w:sz w:val="24"/>
          <w:szCs w:val="24"/>
        </w:rPr>
        <w:t xml:space="preserve">Renewal Class </w:t>
      </w:r>
      <w:r w:rsidR="00EF26C2" w:rsidRPr="0037105C">
        <w:rPr>
          <w:rFonts w:ascii="Times New Roman" w:hAnsi="Times New Roman" w:cs="Times New Roman"/>
          <w:sz w:val="24"/>
          <w:szCs w:val="24"/>
        </w:rPr>
        <w:t>0</w:t>
      </w:r>
      <w:r w:rsidRPr="0037105C">
        <w:rPr>
          <w:rFonts w:ascii="Times New Roman" w:hAnsi="Times New Roman" w:cs="Times New Roman"/>
          <w:sz w:val="24"/>
          <w:szCs w:val="24"/>
        </w:rPr>
        <w:t>1.2</w:t>
      </w:r>
      <w:r w:rsidR="00BB7A09" w:rsidRPr="0037105C">
        <w:rPr>
          <w:rFonts w:ascii="Times New Roman" w:hAnsi="Times New Roman" w:cs="Times New Roman"/>
          <w:sz w:val="24"/>
          <w:szCs w:val="24"/>
        </w:rPr>
        <w:t>4</w:t>
      </w:r>
      <w:r w:rsidRPr="0037105C">
        <w:rPr>
          <w:rFonts w:ascii="Times New Roman" w:hAnsi="Times New Roman" w:cs="Times New Roman"/>
          <w:sz w:val="24"/>
          <w:szCs w:val="24"/>
        </w:rPr>
        <w:t>.202</w:t>
      </w:r>
      <w:r w:rsidR="00BB7A09" w:rsidRPr="0037105C">
        <w:rPr>
          <w:rFonts w:ascii="Times New Roman" w:hAnsi="Times New Roman" w:cs="Times New Roman"/>
          <w:sz w:val="24"/>
          <w:szCs w:val="24"/>
        </w:rPr>
        <w:t>4</w:t>
      </w:r>
    </w:p>
    <w:p w14:paraId="16AC1B5A" w14:textId="60FD88DB" w:rsidR="00A90B2D" w:rsidRPr="0037105C" w:rsidRDefault="00873F05" w:rsidP="0037105C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37105C">
        <w:rPr>
          <w:rFonts w:ascii="Times New Roman" w:hAnsi="Times New Roman" w:cs="Times New Roman"/>
          <w:sz w:val="24"/>
          <w:szCs w:val="24"/>
        </w:rPr>
        <w:t xml:space="preserve">Legal Nurse Consulting Virtual Conference March </w:t>
      </w:r>
      <w:r w:rsidR="00994DD2" w:rsidRPr="0037105C">
        <w:rPr>
          <w:rFonts w:ascii="Times New Roman" w:hAnsi="Times New Roman" w:cs="Times New Roman"/>
          <w:sz w:val="24"/>
          <w:szCs w:val="24"/>
        </w:rPr>
        <w:t>22, 2021</w:t>
      </w:r>
    </w:p>
    <w:p w14:paraId="27B28949" w14:textId="75F016EB" w:rsidR="006F0EC9" w:rsidRPr="0037105C" w:rsidRDefault="006F0EC9" w:rsidP="0037105C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37105C">
        <w:rPr>
          <w:rFonts w:ascii="Times New Roman" w:hAnsi="Times New Roman" w:cs="Times New Roman"/>
          <w:sz w:val="24"/>
          <w:szCs w:val="24"/>
        </w:rPr>
        <w:t>Cardiology Education Day</w:t>
      </w:r>
      <w:r w:rsidR="00D56EF5" w:rsidRPr="0037105C">
        <w:rPr>
          <w:rFonts w:ascii="Times New Roman" w:hAnsi="Times New Roman" w:cs="Times New Roman"/>
          <w:sz w:val="24"/>
          <w:szCs w:val="24"/>
        </w:rPr>
        <w:t xml:space="preserve"> Class</w:t>
      </w:r>
      <w:r w:rsidRPr="0037105C">
        <w:rPr>
          <w:rFonts w:ascii="Times New Roman" w:hAnsi="Times New Roman" w:cs="Times New Roman"/>
          <w:sz w:val="24"/>
          <w:szCs w:val="24"/>
        </w:rPr>
        <w:t xml:space="preserve"> </w:t>
      </w:r>
      <w:r w:rsidR="00EF26C2" w:rsidRPr="0037105C">
        <w:rPr>
          <w:rFonts w:ascii="Times New Roman" w:hAnsi="Times New Roman" w:cs="Times New Roman"/>
          <w:sz w:val="24"/>
          <w:szCs w:val="24"/>
        </w:rPr>
        <w:t>0</w:t>
      </w:r>
      <w:r w:rsidRPr="0037105C">
        <w:rPr>
          <w:rFonts w:ascii="Times New Roman" w:hAnsi="Times New Roman" w:cs="Times New Roman"/>
          <w:sz w:val="24"/>
          <w:szCs w:val="24"/>
        </w:rPr>
        <w:t>9.</w:t>
      </w:r>
      <w:r w:rsidR="00EF26C2" w:rsidRPr="0037105C">
        <w:rPr>
          <w:rFonts w:ascii="Times New Roman" w:hAnsi="Times New Roman" w:cs="Times New Roman"/>
          <w:sz w:val="24"/>
          <w:szCs w:val="24"/>
        </w:rPr>
        <w:t>0</w:t>
      </w:r>
      <w:r w:rsidRPr="0037105C">
        <w:rPr>
          <w:rFonts w:ascii="Times New Roman" w:hAnsi="Times New Roman" w:cs="Times New Roman"/>
          <w:sz w:val="24"/>
          <w:szCs w:val="24"/>
        </w:rPr>
        <w:t>9.2021</w:t>
      </w:r>
    </w:p>
    <w:p w14:paraId="114C30FC" w14:textId="55390AC6" w:rsidR="00351293" w:rsidRPr="0037105C" w:rsidRDefault="006F0EC9" w:rsidP="0037105C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37105C">
        <w:rPr>
          <w:rFonts w:ascii="Times New Roman" w:hAnsi="Times New Roman" w:cs="Times New Roman"/>
          <w:sz w:val="24"/>
          <w:szCs w:val="24"/>
        </w:rPr>
        <w:t xml:space="preserve">2021 Stroke Know the Signs Class </w:t>
      </w:r>
      <w:r w:rsidR="00EF26C2" w:rsidRPr="0037105C">
        <w:rPr>
          <w:rFonts w:ascii="Times New Roman" w:hAnsi="Times New Roman" w:cs="Times New Roman"/>
          <w:sz w:val="24"/>
          <w:szCs w:val="24"/>
        </w:rPr>
        <w:t>0</w:t>
      </w:r>
      <w:r w:rsidR="00D56EF5" w:rsidRPr="0037105C">
        <w:rPr>
          <w:rFonts w:ascii="Times New Roman" w:hAnsi="Times New Roman" w:cs="Times New Roman"/>
          <w:sz w:val="24"/>
          <w:szCs w:val="24"/>
        </w:rPr>
        <w:t>8.14.2021</w:t>
      </w:r>
    </w:p>
    <w:sectPr w:rsidR="00351293" w:rsidRPr="0037105C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08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C5485" w14:textId="77777777" w:rsidR="00B32B82" w:rsidRDefault="00B32B82">
      <w:pPr>
        <w:spacing w:line="240" w:lineRule="auto"/>
      </w:pPr>
      <w:r>
        <w:separator/>
      </w:r>
    </w:p>
  </w:endnote>
  <w:endnote w:type="continuationSeparator" w:id="0">
    <w:p w14:paraId="5B481409" w14:textId="77777777" w:rsidR="00B32B82" w:rsidRDefault="00B32B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607552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23B8C2" w14:textId="383B6A65" w:rsidR="00D74590" w:rsidRDefault="00D7459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72ACD81" w14:textId="77777777" w:rsidR="00D74590" w:rsidRDefault="00D7459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194106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8C4A8B" w14:textId="1E5F532A" w:rsidR="00974D24" w:rsidRDefault="00974D2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45EE538" w14:textId="77777777" w:rsidR="00974D24" w:rsidRDefault="00974D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84330" w14:textId="77777777" w:rsidR="00B32B82" w:rsidRDefault="00B32B82">
      <w:pPr>
        <w:spacing w:line="240" w:lineRule="auto"/>
      </w:pPr>
      <w:r>
        <w:separator/>
      </w:r>
    </w:p>
  </w:footnote>
  <w:footnote w:type="continuationSeparator" w:id="0">
    <w:p w14:paraId="140BED53" w14:textId="77777777" w:rsidR="00B32B82" w:rsidRDefault="00B32B8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B3F78" w14:textId="4E8C1104" w:rsidR="00351293" w:rsidRPr="00D74590" w:rsidRDefault="00000000">
    <w:pPr>
      <w:pStyle w:val="YourName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alias w:val="Your name:"/>
        <w:tag w:val="Your name:"/>
        <w:id w:val="1763177383"/>
        <w:placeholder>
          <w:docPart w:val="8F54FE810CA34358A73729627D623A0F"/>
        </w:placeholder>
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<w15:appearance w15:val="hidden"/>
        <w:text/>
      </w:sdtPr>
      <w:sdtContent>
        <w:r w:rsidR="003C489D" w:rsidRPr="00D74590">
          <w:rPr>
            <w:rFonts w:ascii="Times New Roman" w:hAnsi="Times New Roman" w:cs="Times New Roman"/>
          </w:rPr>
          <w:t>Laura Bouchard Chung MS BSN R</w:t>
        </w:r>
        <w:r w:rsidR="002836E0">
          <w:rPr>
            <w:rFonts w:ascii="Times New Roman" w:hAnsi="Times New Roman" w:cs="Times New Roman"/>
          </w:rPr>
          <w:t>N</w:t>
        </w:r>
        <w:r w:rsidR="003C489D" w:rsidRPr="00D74590">
          <w:rPr>
            <w:rFonts w:ascii="Times New Roman" w:hAnsi="Times New Roman" w:cs="Times New Roman"/>
          </w:rPr>
          <w:t xml:space="preserve"> CCRN</w:t>
        </w:r>
      </w:sdtContent>
    </w:sdt>
    <w:r w:rsidR="00115D44" w:rsidRPr="00D74590">
      <w:rPr>
        <w:rFonts w:ascii="Times New Roman" w:hAnsi="Times New Roman" w:cs="Times New Roman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F0BDB" w14:textId="525C7176" w:rsidR="00016419" w:rsidRDefault="00016419">
    <w:pPr>
      <w:pStyle w:val="Header"/>
    </w:pPr>
  </w:p>
  <w:p w14:paraId="55F9324D" w14:textId="32A92FA0" w:rsidR="00332342" w:rsidRDefault="003323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710385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FEB1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A9045A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34871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AE67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A4E3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4EAC0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7483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CE8EC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19EFD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D4084B"/>
    <w:multiLevelType w:val="hybridMultilevel"/>
    <w:tmpl w:val="93DE3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1162DF"/>
    <w:multiLevelType w:val="hybridMultilevel"/>
    <w:tmpl w:val="83945E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19FD3914"/>
    <w:multiLevelType w:val="hybridMultilevel"/>
    <w:tmpl w:val="C6D443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1A2379CB"/>
    <w:multiLevelType w:val="hybridMultilevel"/>
    <w:tmpl w:val="734CA7D8"/>
    <w:lvl w:ilvl="0" w:tplc="04090001">
      <w:start w:val="1"/>
      <w:numFmt w:val="bullet"/>
      <w:lvlText w:val=""/>
      <w:lvlJc w:val="left"/>
      <w:pPr>
        <w:ind w:left="1008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1E705DCA"/>
    <w:multiLevelType w:val="hybridMultilevel"/>
    <w:tmpl w:val="9300D7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6B11ABC"/>
    <w:multiLevelType w:val="hybridMultilevel"/>
    <w:tmpl w:val="87BCB900"/>
    <w:lvl w:ilvl="0" w:tplc="0409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6" w15:restartNumberingAfterBreak="0">
    <w:nsid w:val="31BE0F2C"/>
    <w:multiLevelType w:val="hybridMultilevel"/>
    <w:tmpl w:val="7C30BB3C"/>
    <w:lvl w:ilvl="0" w:tplc="0409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7" w15:restartNumberingAfterBreak="0">
    <w:nsid w:val="48E667CC"/>
    <w:multiLevelType w:val="hybridMultilevel"/>
    <w:tmpl w:val="B34A8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CD6AC4"/>
    <w:multiLevelType w:val="hybridMultilevel"/>
    <w:tmpl w:val="56264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4BC50069"/>
    <w:multiLevelType w:val="hybridMultilevel"/>
    <w:tmpl w:val="E0D60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B513A4"/>
    <w:multiLevelType w:val="hybridMultilevel"/>
    <w:tmpl w:val="4AFE70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B82C1A"/>
    <w:multiLevelType w:val="hybridMultilevel"/>
    <w:tmpl w:val="5E30AE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0833DB2"/>
    <w:multiLevelType w:val="hybridMultilevel"/>
    <w:tmpl w:val="6D20CE52"/>
    <w:lvl w:ilvl="0" w:tplc="0409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679F0742"/>
    <w:multiLevelType w:val="hybridMultilevel"/>
    <w:tmpl w:val="44C468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AA0ADF"/>
    <w:multiLevelType w:val="hybridMultilevel"/>
    <w:tmpl w:val="AB4CEE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9F13E8"/>
    <w:multiLevelType w:val="hybridMultilevel"/>
    <w:tmpl w:val="6C04418C"/>
    <w:lvl w:ilvl="0" w:tplc="04090001">
      <w:start w:val="1"/>
      <w:numFmt w:val="bullet"/>
      <w:lvlText w:val=""/>
      <w:lvlJc w:val="left"/>
      <w:pPr>
        <w:ind w:left="1008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FF26951"/>
    <w:multiLevelType w:val="hybridMultilevel"/>
    <w:tmpl w:val="26E6C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0B49E8"/>
    <w:multiLevelType w:val="hybridMultilevel"/>
    <w:tmpl w:val="5A5E49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0A6A25"/>
    <w:multiLevelType w:val="hybridMultilevel"/>
    <w:tmpl w:val="B5CCFEB0"/>
    <w:lvl w:ilvl="0" w:tplc="0409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29" w15:restartNumberingAfterBreak="0">
    <w:nsid w:val="7EAA0B8D"/>
    <w:multiLevelType w:val="hybridMultilevel"/>
    <w:tmpl w:val="842898D6"/>
    <w:lvl w:ilvl="0" w:tplc="04090001">
      <w:start w:val="1"/>
      <w:numFmt w:val="bullet"/>
      <w:lvlText w:val=""/>
      <w:lvlJc w:val="left"/>
      <w:pPr>
        <w:ind w:left="1008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num w:numId="1" w16cid:durableId="892733126">
    <w:abstractNumId w:val="9"/>
  </w:num>
  <w:num w:numId="2" w16cid:durableId="1169297281">
    <w:abstractNumId w:val="8"/>
  </w:num>
  <w:num w:numId="3" w16cid:durableId="1611670481">
    <w:abstractNumId w:val="7"/>
  </w:num>
  <w:num w:numId="4" w16cid:durableId="573511559">
    <w:abstractNumId w:val="3"/>
  </w:num>
  <w:num w:numId="5" w16cid:durableId="219369009">
    <w:abstractNumId w:val="6"/>
  </w:num>
  <w:num w:numId="6" w16cid:durableId="1496991463">
    <w:abstractNumId w:val="5"/>
  </w:num>
  <w:num w:numId="7" w16cid:durableId="1794471774">
    <w:abstractNumId w:val="4"/>
  </w:num>
  <w:num w:numId="8" w16cid:durableId="1569613514">
    <w:abstractNumId w:val="2"/>
  </w:num>
  <w:num w:numId="9" w16cid:durableId="2032105447">
    <w:abstractNumId w:val="1"/>
  </w:num>
  <w:num w:numId="10" w16cid:durableId="1124276672">
    <w:abstractNumId w:val="0"/>
  </w:num>
  <w:num w:numId="11" w16cid:durableId="129787716">
    <w:abstractNumId w:val="18"/>
  </w:num>
  <w:num w:numId="12" w16cid:durableId="1880123328">
    <w:abstractNumId w:val="22"/>
  </w:num>
  <w:num w:numId="13" w16cid:durableId="515576140">
    <w:abstractNumId w:val="11"/>
  </w:num>
  <w:num w:numId="14" w16cid:durableId="906494901">
    <w:abstractNumId w:val="12"/>
  </w:num>
  <w:num w:numId="15" w16cid:durableId="2123529366">
    <w:abstractNumId w:val="13"/>
  </w:num>
  <w:num w:numId="16" w16cid:durableId="370767520">
    <w:abstractNumId w:val="25"/>
  </w:num>
  <w:num w:numId="17" w16cid:durableId="33967638">
    <w:abstractNumId w:val="29"/>
  </w:num>
  <w:num w:numId="18" w16cid:durableId="990447440">
    <w:abstractNumId w:val="15"/>
  </w:num>
  <w:num w:numId="19" w16cid:durableId="1991790019">
    <w:abstractNumId w:val="28"/>
  </w:num>
  <w:num w:numId="20" w16cid:durableId="81685118">
    <w:abstractNumId w:val="16"/>
  </w:num>
  <w:num w:numId="21" w16cid:durableId="1536850426">
    <w:abstractNumId w:val="19"/>
  </w:num>
  <w:num w:numId="22" w16cid:durableId="596257436">
    <w:abstractNumId w:val="26"/>
  </w:num>
  <w:num w:numId="23" w16cid:durableId="1981616015">
    <w:abstractNumId w:val="14"/>
  </w:num>
  <w:num w:numId="24" w16cid:durableId="1630354047">
    <w:abstractNumId w:val="17"/>
  </w:num>
  <w:num w:numId="25" w16cid:durableId="1519197781">
    <w:abstractNumId w:val="21"/>
  </w:num>
  <w:num w:numId="26" w16cid:durableId="1968123445">
    <w:abstractNumId w:val="23"/>
  </w:num>
  <w:num w:numId="27" w16cid:durableId="2040618113">
    <w:abstractNumId w:val="27"/>
  </w:num>
  <w:num w:numId="28" w16cid:durableId="1950811871">
    <w:abstractNumId w:val="20"/>
  </w:num>
  <w:num w:numId="29" w16cid:durableId="699597692">
    <w:abstractNumId w:val="24"/>
  </w:num>
  <w:num w:numId="30" w16cid:durableId="15716985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8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D6C"/>
    <w:rsid w:val="00004FC0"/>
    <w:rsid w:val="00016419"/>
    <w:rsid w:val="000222CC"/>
    <w:rsid w:val="00023128"/>
    <w:rsid w:val="00030DE5"/>
    <w:rsid w:val="00032A20"/>
    <w:rsid w:val="000339B3"/>
    <w:rsid w:val="00033C44"/>
    <w:rsid w:val="000424A8"/>
    <w:rsid w:val="000473E6"/>
    <w:rsid w:val="000570ED"/>
    <w:rsid w:val="00063D77"/>
    <w:rsid w:val="000640E5"/>
    <w:rsid w:val="00076CB4"/>
    <w:rsid w:val="0008102B"/>
    <w:rsid w:val="00082211"/>
    <w:rsid w:val="00083022"/>
    <w:rsid w:val="000A1051"/>
    <w:rsid w:val="000B0AC5"/>
    <w:rsid w:val="000C04B1"/>
    <w:rsid w:val="000C25EB"/>
    <w:rsid w:val="000D5CF3"/>
    <w:rsid w:val="000D5D58"/>
    <w:rsid w:val="000E3100"/>
    <w:rsid w:val="000E3800"/>
    <w:rsid w:val="000F446E"/>
    <w:rsid w:val="00103AAC"/>
    <w:rsid w:val="00110ABD"/>
    <w:rsid w:val="00114846"/>
    <w:rsid w:val="00115D44"/>
    <w:rsid w:val="001219C5"/>
    <w:rsid w:val="001233A0"/>
    <w:rsid w:val="00130822"/>
    <w:rsid w:val="001366D7"/>
    <w:rsid w:val="00140BB2"/>
    <w:rsid w:val="00140FEE"/>
    <w:rsid w:val="00161BDE"/>
    <w:rsid w:val="00177665"/>
    <w:rsid w:val="001808A8"/>
    <w:rsid w:val="00190452"/>
    <w:rsid w:val="00195F68"/>
    <w:rsid w:val="001962C8"/>
    <w:rsid w:val="0019657B"/>
    <w:rsid w:val="001A41E8"/>
    <w:rsid w:val="001B6C8F"/>
    <w:rsid w:val="001D1ED7"/>
    <w:rsid w:val="001E5787"/>
    <w:rsid w:val="001E6FD8"/>
    <w:rsid w:val="002107B9"/>
    <w:rsid w:val="00221092"/>
    <w:rsid w:val="00222AA0"/>
    <w:rsid w:val="00226DE5"/>
    <w:rsid w:val="00234EDC"/>
    <w:rsid w:val="00245609"/>
    <w:rsid w:val="00245EF4"/>
    <w:rsid w:val="002474B4"/>
    <w:rsid w:val="00247F3B"/>
    <w:rsid w:val="00260545"/>
    <w:rsid w:val="002618AD"/>
    <w:rsid w:val="00265326"/>
    <w:rsid w:val="0027182F"/>
    <w:rsid w:val="002836E0"/>
    <w:rsid w:val="00292185"/>
    <w:rsid w:val="002A7625"/>
    <w:rsid w:val="002B3FB9"/>
    <w:rsid w:val="002B758F"/>
    <w:rsid w:val="002C02D1"/>
    <w:rsid w:val="002C69C9"/>
    <w:rsid w:val="002D0B16"/>
    <w:rsid w:val="002E3DB8"/>
    <w:rsid w:val="002F5399"/>
    <w:rsid w:val="00306CB9"/>
    <w:rsid w:val="00310564"/>
    <w:rsid w:val="00310F1A"/>
    <w:rsid w:val="0031678E"/>
    <w:rsid w:val="0032045D"/>
    <w:rsid w:val="00321C59"/>
    <w:rsid w:val="00332342"/>
    <w:rsid w:val="0033427B"/>
    <w:rsid w:val="003376D3"/>
    <w:rsid w:val="00341703"/>
    <w:rsid w:val="00345919"/>
    <w:rsid w:val="00351293"/>
    <w:rsid w:val="00352A72"/>
    <w:rsid w:val="0037105C"/>
    <w:rsid w:val="00377032"/>
    <w:rsid w:val="00394CA0"/>
    <w:rsid w:val="0039503C"/>
    <w:rsid w:val="003A2CAF"/>
    <w:rsid w:val="003A77EC"/>
    <w:rsid w:val="003B2CC3"/>
    <w:rsid w:val="003B2EC7"/>
    <w:rsid w:val="003C489D"/>
    <w:rsid w:val="003C5C7B"/>
    <w:rsid w:val="003C7244"/>
    <w:rsid w:val="003C79E1"/>
    <w:rsid w:val="003C7E54"/>
    <w:rsid w:val="003D4CA0"/>
    <w:rsid w:val="003F2F75"/>
    <w:rsid w:val="00411C1B"/>
    <w:rsid w:val="004141C2"/>
    <w:rsid w:val="00416BF0"/>
    <w:rsid w:val="00424B7C"/>
    <w:rsid w:val="00427196"/>
    <w:rsid w:val="00430488"/>
    <w:rsid w:val="00443719"/>
    <w:rsid w:val="00460C30"/>
    <w:rsid w:val="0046219C"/>
    <w:rsid w:val="00464559"/>
    <w:rsid w:val="00484682"/>
    <w:rsid w:val="00484F28"/>
    <w:rsid w:val="00485A1D"/>
    <w:rsid w:val="004B50FA"/>
    <w:rsid w:val="004C0619"/>
    <w:rsid w:val="004D598D"/>
    <w:rsid w:val="004E7BA4"/>
    <w:rsid w:val="004F4BD6"/>
    <w:rsid w:val="004F503A"/>
    <w:rsid w:val="005123B1"/>
    <w:rsid w:val="00513B41"/>
    <w:rsid w:val="00513EA5"/>
    <w:rsid w:val="005217EE"/>
    <w:rsid w:val="005238AC"/>
    <w:rsid w:val="0052674F"/>
    <w:rsid w:val="00530875"/>
    <w:rsid w:val="00535346"/>
    <w:rsid w:val="005370C9"/>
    <w:rsid w:val="005513D0"/>
    <w:rsid w:val="00553656"/>
    <w:rsid w:val="00557BA2"/>
    <w:rsid w:val="005626E5"/>
    <w:rsid w:val="00570A6F"/>
    <w:rsid w:val="00576BCA"/>
    <w:rsid w:val="00587C6A"/>
    <w:rsid w:val="00597C8C"/>
    <w:rsid w:val="005A1751"/>
    <w:rsid w:val="005A2A67"/>
    <w:rsid w:val="005B5E8B"/>
    <w:rsid w:val="005C52FE"/>
    <w:rsid w:val="005D52A6"/>
    <w:rsid w:val="005D7FAD"/>
    <w:rsid w:val="005E604D"/>
    <w:rsid w:val="0060042E"/>
    <w:rsid w:val="00600DEE"/>
    <w:rsid w:val="006015B0"/>
    <w:rsid w:val="006043CE"/>
    <w:rsid w:val="006055F0"/>
    <w:rsid w:val="00605F0B"/>
    <w:rsid w:val="00607F8C"/>
    <w:rsid w:val="00611541"/>
    <w:rsid w:val="006151A5"/>
    <w:rsid w:val="0062151A"/>
    <w:rsid w:val="0062413E"/>
    <w:rsid w:val="006243F7"/>
    <w:rsid w:val="006340C2"/>
    <w:rsid w:val="006460CE"/>
    <w:rsid w:val="00655B45"/>
    <w:rsid w:val="00657639"/>
    <w:rsid w:val="006669AA"/>
    <w:rsid w:val="00671C2C"/>
    <w:rsid w:val="00681D86"/>
    <w:rsid w:val="0068299F"/>
    <w:rsid w:val="0068795C"/>
    <w:rsid w:val="00695FB8"/>
    <w:rsid w:val="006A0F8D"/>
    <w:rsid w:val="006C054E"/>
    <w:rsid w:val="006C5686"/>
    <w:rsid w:val="006D384C"/>
    <w:rsid w:val="006D3943"/>
    <w:rsid w:val="006D42D5"/>
    <w:rsid w:val="006E5667"/>
    <w:rsid w:val="006F03CC"/>
    <w:rsid w:val="006F0EC9"/>
    <w:rsid w:val="00716948"/>
    <w:rsid w:val="00723198"/>
    <w:rsid w:val="007358DC"/>
    <w:rsid w:val="00740C85"/>
    <w:rsid w:val="00740ED8"/>
    <w:rsid w:val="00742275"/>
    <w:rsid w:val="00743C84"/>
    <w:rsid w:val="0074408C"/>
    <w:rsid w:val="00746464"/>
    <w:rsid w:val="007512AA"/>
    <w:rsid w:val="0076079B"/>
    <w:rsid w:val="00767DE5"/>
    <w:rsid w:val="00771F17"/>
    <w:rsid w:val="00772B1B"/>
    <w:rsid w:val="00787D0A"/>
    <w:rsid w:val="007978EA"/>
    <w:rsid w:val="007C5142"/>
    <w:rsid w:val="007C64B8"/>
    <w:rsid w:val="007F77EA"/>
    <w:rsid w:val="00801FF6"/>
    <w:rsid w:val="00803662"/>
    <w:rsid w:val="008064C0"/>
    <w:rsid w:val="00810E6C"/>
    <w:rsid w:val="00815648"/>
    <w:rsid w:val="00823B8D"/>
    <w:rsid w:val="00823FA7"/>
    <w:rsid w:val="008260E9"/>
    <w:rsid w:val="00847465"/>
    <w:rsid w:val="00850DC2"/>
    <w:rsid w:val="008529AD"/>
    <w:rsid w:val="00853E7D"/>
    <w:rsid w:val="00856880"/>
    <w:rsid w:val="00866F04"/>
    <w:rsid w:val="00873F05"/>
    <w:rsid w:val="00876DF5"/>
    <w:rsid w:val="00880129"/>
    <w:rsid w:val="00892599"/>
    <w:rsid w:val="008A4EEA"/>
    <w:rsid w:val="008B07A8"/>
    <w:rsid w:val="008B5793"/>
    <w:rsid w:val="008B5FF1"/>
    <w:rsid w:val="008C1A2A"/>
    <w:rsid w:val="008C3BBE"/>
    <w:rsid w:val="008D09C3"/>
    <w:rsid w:val="008D6DED"/>
    <w:rsid w:val="008E3759"/>
    <w:rsid w:val="008F3366"/>
    <w:rsid w:val="00901260"/>
    <w:rsid w:val="00911CDC"/>
    <w:rsid w:val="00933DF9"/>
    <w:rsid w:val="00934AC4"/>
    <w:rsid w:val="00936DD7"/>
    <w:rsid w:val="00937C9A"/>
    <w:rsid w:val="009434DD"/>
    <w:rsid w:val="0094728A"/>
    <w:rsid w:val="009563EB"/>
    <w:rsid w:val="00957445"/>
    <w:rsid w:val="0096494E"/>
    <w:rsid w:val="0096529D"/>
    <w:rsid w:val="00966D35"/>
    <w:rsid w:val="00974D24"/>
    <w:rsid w:val="009751F2"/>
    <w:rsid w:val="00975914"/>
    <w:rsid w:val="00982F5E"/>
    <w:rsid w:val="00990F88"/>
    <w:rsid w:val="00992C80"/>
    <w:rsid w:val="00994DD2"/>
    <w:rsid w:val="009B7225"/>
    <w:rsid w:val="009B77D6"/>
    <w:rsid w:val="009C60A1"/>
    <w:rsid w:val="009D3190"/>
    <w:rsid w:val="009E4BE2"/>
    <w:rsid w:val="009E6503"/>
    <w:rsid w:val="009E6A66"/>
    <w:rsid w:val="009F3926"/>
    <w:rsid w:val="009F796C"/>
    <w:rsid w:val="00A124B6"/>
    <w:rsid w:val="00A13C7A"/>
    <w:rsid w:val="00A214BB"/>
    <w:rsid w:val="00A25FF2"/>
    <w:rsid w:val="00A27EF3"/>
    <w:rsid w:val="00A34EB2"/>
    <w:rsid w:val="00A35CCB"/>
    <w:rsid w:val="00A438E7"/>
    <w:rsid w:val="00A4766E"/>
    <w:rsid w:val="00A504C6"/>
    <w:rsid w:val="00A54F35"/>
    <w:rsid w:val="00A6270C"/>
    <w:rsid w:val="00A72EAF"/>
    <w:rsid w:val="00A851D7"/>
    <w:rsid w:val="00A87849"/>
    <w:rsid w:val="00A90B2D"/>
    <w:rsid w:val="00AB28C3"/>
    <w:rsid w:val="00AB7A75"/>
    <w:rsid w:val="00AC37A2"/>
    <w:rsid w:val="00AE56A9"/>
    <w:rsid w:val="00AF40DC"/>
    <w:rsid w:val="00AF4418"/>
    <w:rsid w:val="00AF4FAB"/>
    <w:rsid w:val="00AF627B"/>
    <w:rsid w:val="00B00CEF"/>
    <w:rsid w:val="00B10B87"/>
    <w:rsid w:val="00B13BD3"/>
    <w:rsid w:val="00B240BC"/>
    <w:rsid w:val="00B26F49"/>
    <w:rsid w:val="00B30869"/>
    <w:rsid w:val="00B32B82"/>
    <w:rsid w:val="00B33DD9"/>
    <w:rsid w:val="00B3511E"/>
    <w:rsid w:val="00B3518C"/>
    <w:rsid w:val="00B35556"/>
    <w:rsid w:val="00B43DE6"/>
    <w:rsid w:val="00B44970"/>
    <w:rsid w:val="00B46B4E"/>
    <w:rsid w:val="00B539E4"/>
    <w:rsid w:val="00B5475F"/>
    <w:rsid w:val="00B6479A"/>
    <w:rsid w:val="00B66FE4"/>
    <w:rsid w:val="00B67F37"/>
    <w:rsid w:val="00B70E24"/>
    <w:rsid w:val="00B869F0"/>
    <w:rsid w:val="00B91E4E"/>
    <w:rsid w:val="00BA3DDA"/>
    <w:rsid w:val="00BA5822"/>
    <w:rsid w:val="00BA7EA4"/>
    <w:rsid w:val="00BB7A09"/>
    <w:rsid w:val="00BD2763"/>
    <w:rsid w:val="00BD5E3C"/>
    <w:rsid w:val="00BE3BF2"/>
    <w:rsid w:val="00BF0D2C"/>
    <w:rsid w:val="00BF6A8E"/>
    <w:rsid w:val="00C064B6"/>
    <w:rsid w:val="00C07830"/>
    <w:rsid w:val="00C117E8"/>
    <w:rsid w:val="00C13DB4"/>
    <w:rsid w:val="00C14ACA"/>
    <w:rsid w:val="00C34B31"/>
    <w:rsid w:val="00C51A63"/>
    <w:rsid w:val="00C54A2C"/>
    <w:rsid w:val="00C61D81"/>
    <w:rsid w:val="00C631CF"/>
    <w:rsid w:val="00C70B71"/>
    <w:rsid w:val="00C71AE3"/>
    <w:rsid w:val="00C72945"/>
    <w:rsid w:val="00C77AE2"/>
    <w:rsid w:val="00C8204E"/>
    <w:rsid w:val="00C92D6C"/>
    <w:rsid w:val="00C94AB8"/>
    <w:rsid w:val="00C96BF2"/>
    <w:rsid w:val="00CA16DC"/>
    <w:rsid w:val="00CC1A5B"/>
    <w:rsid w:val="00CC1E86"/>
    <w:rsid w:val="00CD0362"/>
    <w:rsid w:val="00CD35C2"/>
    <w:rsid w:val="00CE00EC"/>
    <w:rsid w:val="00CE0C29"/>
    <w:rsid w:val="00CF404F"/>
    <w:rsid w:val="00D11603"/>
    <w:rsid w:val="00D21B73"/>
    <w:rsid w:val="00D23BC7"/>
    <w:rsid w:val="00D24456"/>
    <w:rsid w:val="00D24AE2"/>
    <w:rsid w:val="00D35201"/>
    <w:rsid w:val="00D35733"/>
    <w:rsid w:val="00D42639"/>
    <w:rsid w:val="00D54147"/>
    <w:rsid w:val="00D56EF5"/>
    <w:rsid w:val="00D610D8"/>
    <w:rsid w:val="00D66D25"/>
    <w:rsid w:val="00D74590"/>
    <w:rsid w:val="00D7486B"/>
    <w:rsid w:val="00D75F0A"/>
    <w:rsid w:val="00D777A2"/>
    <w:rsid w:val="00D80056"/>
    <w:rsid w:val="00D82AB1"/>
    <w:rsid w:val="00D87007"/>
    <w:rsid w:val="00D87510"/>
    <w:rsid w:val="00DB01D9"/>
    <w:rsid w:val="00DB7632"/>
    <w:rsid w:val="00DC2AF0"/>
    <w:rsid w:val="00DC3A8A"/>
    <w:rsid w:val="00DC5D61"/>
    <w:rsid w:val="00DD7E2D"/>
    <w:rsid w:val="00DE0743"/>
    <w:rsid w:val="00DE3156"/>
    <w:rsid w:val="00DE3A00"/>
    <w:rsid w:val="00DE664B"/>
    <w:rsid w:val="00E05382"/>
    <w:rsid w:val="00E176A6"/>
    <w:rsid w:val="00E312FE"/>
    <w:rsid w:val="00E44F7A"/>
    <w:rsid w:val="00E46AA6"/>
    <w:rsid w:val="00E47F30"/>
    <w:rsid w:val="00E55874"/>
    <w:rsid w:val="00E616C4"/>
    <w:rsid w:val="00E61A4D"/>
    <w:rsid w:val="00E6500F"/>
    <w:rsid w:val="00E679FC"/>
    <w:rsid w:val="00E727DD"/>
    <w:rsid w:val="00E959EE"/>
    <w:rsid w:val="00E96269"/>
    <w:rsid w:val="00EA0D0F"/>
    <w:rsid w:val="00EA1B71"/>
    <w:rsid w:val="00EB6C2E"/>
    <w:rsid w:val="00EB7856"/>
    <w:rsid w:val="00ED103A"/>
    <w:rsid w:val="00ED7CAC"/>
    <w:rsid w:val="00EE1765"/>
    <w:rsid w:val="00EE28E3"/>
    <w:rsid w:val="00EE2A6C"/>
    <w:rsid w:val="00EE34C0"/>
    <w:rsid w:val="00EE4BD5"/>
    <w:rsid w:val="00EF26C2"/>
    <w:rsid w:val="00EF31B1"/>
    <w:rsid w:val="00F21DDD"/>
    <w:rsid w:val="00F4273E"/>
    <w:rsid w:val="00F664A9"/>
    <w:rsid w:val="00F67425"/>
    <w:rsid w:val="00F71625"/>
    <w:rsid w:val="00F81765"/>
    <w:rsid w:val="00F90B12"/>
    <w:rsid w:val="00F90F98"/>
    <w:rsid w:val="00F91E48"/>
    <w:rsid w:val="00FA68C2"/>
    <w:rsid w:val="00FC3496"/>
    <w:rsid w:val="00FE186A"/>
    <w:rsid w:val="00FE62C3"/>
    <w:rsid w:val="00FF2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1E98CEE3"/>
  <w15:docId w15:val="{5D739931-C5A9-49B4-960D-55AEBE65C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iPriority="9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0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0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4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iPriority="9" w:unhideWhenUsed="1" w:qFormat="1"/>
    <w:lsdException w:name="List Continue 2" w:semiHidden="1" w:uiPriority="10" w:unhideWhenUsed="1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5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semiHidden="1" w:unhideWhenUsed="1"/>
    <w:lsdException w:name="FollowedHyperlink" w:semiHidden="1" w:unhideWhenUsed="1"/>
    <w:lsdException w:name="Strong" w:semiHidden="1" w:uiPriority="2" w:unhideWhenUsed="1" w:qFormat="1"/>
    <w:lsdException w:name="Emphasis" w:semiHidden="1" w:uiPriority="2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6A8E"/>
    <w:pPr>
      <w:spacing w:after="0" w:line="264" w:lineRule="auto"/>
    </w:pPr>
    <w:rPr>
      <w:sz w:val="16"/>
    </w:rPr>
  </w:style>
  <w:style w:type="paragraph" w:styleId="Heading1">
    <w:name w:val="heading 1"/>
    <w:basedOn w:val="Normal"/>
    <w:next w:val="Normal"/>
    <w:link w:val="Heading1Char"/>
    <w:uiPriority w:val="9"/>
    <w:semiHidden/>
    <w:unhideWhenUsed/>
    <w:qFormat/>
    <w:pPr>
      <w:keepNext/>
      <w:keepLines/>
      <w:spacing w:after="40"/>
      <w:outlineLvl w:val="0"/>
    </w:pPr>
    <w:rPr>
      <w:rFonts w:asciiTheme="majorHAnsi" w:eastAsiaTheme="majorEastAsia" w:hAnsiTheme="majorHAnsi" w:cstheme="majorBidi"/>
      <w:b/>
      <w:bCs/>
      <w:caps/>
      <w:color w:val="000000" w:themeColor="text1"/>
      <w:spacing w:val="10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spacing w:before="240" w:after="40"/>
      <w:outlineLvl w:val="1"/>
    </w:pPr>
    <w:rPr>
      <w:caps/>
      <w:color w:val="000000" w:themeColor="text1"/>
      <w:spacing w:val="1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ind w:left="288"/>
      <w:outlineLvl w:val="2"/>
    </w:pPr>
    <w:rPr>
      <w:i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6A8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6A8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6A8E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6A8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6A8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semiHidden/>
    <w:rsid w:val="00C72945"/>
    <w:rPr>
      <w:rFonts w:asciiTheme="majorHAnsi" w:eastAsiaTheme="majorEastAsia" w:hAnsiTheme="majorHAnsi" w:cstheme="majorBidi"/>
      <w:b/>
      <w:bCs/>
      <w:caps/>
      <w:color w:val="000000" w:themeColor="text1"/>
      <w:spacing w:val="10"/>
      <w:sz w:val="1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2945"/>
    <w:rPr>
      <w:caps/>
      <w:color w:val="000000" w:themeColor="text1"/>
      <w:spacing w:val="10"/>
      <w:sz w:val="1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2945"/>
    <w:rPr>
      <w:i/>
      <w:sz w:val="16"/>
    </w:rPr>
  </w:style>
  <w:style w:type="paragraph" w:customStyle="1" w:styleId="JobTitle">
    <w:name w:val="Job Title"/>
    <w:basedOn w:val="Normal"/>
    <w:link w:val="JobTitleChar"/>
    <w:uiPriority w:val="2"/>
    <w:qFormat/>
    <w:pPr>
      <w:tabs>
        <w:tab w:val="left" w:pos="7560"/>
      </w:tabs>
      <w:ind w:left="288"/>
    </w:pPr>
    <w:rPr>
      <w:b/>
    </w:rPr>
  </w:style>
  <w:style w:type="character" w:customStyle="1" w:styleId="JobTitleChar">
    <w:name w:val="Job Title Char"/>
    <w:basedOn w:val="DefaultParagraphFont"/>
    <w:link w:val="JobTitle"/>
    <w:uiPriority w:val="2"/>
    <w:rsid w:val="00C72945"/>
    <w:rPr>
      <w:b/>
      <w:sz w:val="16"/>
    </w:rPr>
  </w:style>
  <w:style w:type="paragraph" w:customStyle="1" w:styleId="ContactInformation">
    <w:name w:val="Contact Information"/>
    <w:basedOn w:val="Normal"/>
    <w:uiPriority w:val="1"/>
    <w:qFormat/>
    <w:pPr>
      <w:spacing w:after="400"/>
      <w:ind w:left="288"/>
    </w:pPr>
  </w:style>
  <w:style w:type="paragraph" w:customStyle="1" w:styleId="NormalBodyText">
    <w:name w:val="Normal Body Text"/>
    <w:basedOn w:val="Normal"/>
    <w:uiPriority w:val="2"/>
    <w:qFormat/>
    <w:pPr>
      <w:tabs>
        <w:tab w:val="left" w:pos="7560"/>
      </w:tabs>
      <w:ind w:left="288"/>
    </w:pPr>
  </w:style>
  <w:style w:type="paragraph" w:customStyle="1" w:styleId="AllCaps">
    <w:name w:val="All Caps"/>
    <w:basedOn w:val="Normal"/>
    <w:semiHidden/>
    <w:unhideWhenUsed/>
    <w:qFormat/>
    <w:rPr>
      <w:caps/>
      <w:spacing w:val="20"/>
      <w:sz w:val="15"/>
    </w:rPr>
  </w:style>
  <w:style w:type="paragraph" w:customStyle="1" w:styleId="Location">
    <w:name w:val="Location"/>
    <w:basedOn w:val="Normal"/>
    <w:uiPriority w:val="2"/>
    <w:qFormat/>
    <w:pPr>
      <w:ind w:left="288"/>
    </w:pPr>
  </w:style>
  <w:style w:type="paragraph" w:customStyle="1" w:styleId="SpaceAfter">
    <w:name w:val="Space After"/>
    <w:basedOn w:val="Normal"/>
    <w:uiPriority w:val="2"/>
    <w:qFormat/>
    <w:pPr>
      <w:tabs>
        <w:tab w:val="left" w:pos="7560"/>
      </w:tabs>
      <w:spacing w:after="160"/>
      <w:ind w:left="288" w:right="2880"/>
    </w:p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customStyle="1" w:styleId="YourName">
    <w:name w:val="Your Name"/>
    <w:basedOn w:val="Normal"/>
    <w:qFormat/>
    <w:pPr>
      <w:keepNext/>
      <w:keepLines/>
      <w:tabs>
        <w:tab w:val="left" w:pos="8640"/>
      </w:tabs>
      <w:spacing w:after="40"/>
      <w:outlineLvl w:val="0"/>
    </w:pPr>
    <w:rPr>
      <w:rFonts w:asciiTheme="majorHAnsi" w:eastAsiaTheme="majorEastAsia" w:hAnsiTheme="majorHAnsi" w:cstheme="majorBidi"/>
      <w:b/>
      <w:bCs/>
      <w:caps/>
      <w:color w:val="000000" w:themeColor="text1"/>
      <w:spacing w:val="10"/>
      <w:szCs w:val="28"/>
    </w:rPr>
  </w:style>
  <w:style w:type="paragraph" w:customStyle="1" w:styleId="SpaceAfter1NoRightIndent">
    <w:name w:val="Space After 1 (No Right Indent)"/>
    <w:basedOn w:val="Normal"/>
    <w:uiPriority w:val="3"/>
    <w:qFormat/>
    <w:pPr>
      <w:tabs>
        <w:tab w:val="left" w:pos="7560"/>
      </w:tabs>
      <w:spacing w:after="160"/>
      <w:ind w:left="288"/>
    </w:pPr>
  </w:style>
  <w:style w:type="paragraph" w:customStyle="1" w:styleId="SectionHeading">
    <w:name w:val="Section Heading"/>
    <w:basedOn w:val="Normal"/>
    <w:uiPriority w:val="1"/>
    <w:qFormat/>
    <w:pPr>
      <w:spacing w:before="240" w:after="40"/>
      <w:outlineLvl w:val="1"/>
    </w:pPr>
    <w:rPr>
      <w:caps/>
      <w:color w:val="000000" w:themeColor="text1"/>
      <w:spacing w:val="10"/>
    </w:rPr>
  </w:style>
  <w:style w:type="paragraph" w:customStyle="1" w:styleId="ItalicHeading">
    <w:name w:val="Italic Heading"/>
    <w:basedOn w:val="Normal"/>
    <w:uiPriority w:val="3"/>
    <w:qFormat/>
    <w:pPr>
      <w:ind w:left="288"/>
      <w:outlineLvl w:val="2"/>
    </w:pPr>
    <w:rPr>
      <w:i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sz w:val="16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sz w:val="16"/>
    </w:rPr>
  </w:style>
  <w:style w:type="paragraph" w:styleId="BlockText">
    <w:name w:val="Block Text"/>
    <w:basedOn w:val="Normal"/>
    <w:uiPriority w:val="3"/>
    <w:semiHidden/>
    <w:unhideWhenUsed/>
    <w:qFormat/>
    <w:rsid w:val="00BF6A8E"/>
    <w:pPr>
      <w:pBdr>
        <w:top w:val="single" w:sz="2" w:space="10" w:color="365F91" w:themeColor="accent1" w:themeShade="BF"/>
        <w:left w:val="single" w:sz="2" w:space="10" w:color="365F91" w:themeColor="accent1" w:themeShade="BF"/>
        <w:bottom w:val="single" w:sz="2" w:space="10" w:color="365F91" w:themeColor="accent1" w:themeShade="BF"/>
        <w:right w:val="single" w:sz="2" w:space="10" w:color="365F91" w:themeColor="accent1" w:themeShade="BF"/>
      </w:pBdr>
      <w:ind w:left="1152" w:right="1152"/>
    </w:pPr>
    <w:rPr>
      <w:rFonts w:eastAsiaTheme="minorEastAsia"/>
      <w:i/>
      <w:iCs/>
      <w:color w:val="365F91" w:themeColor="accent1" w:themeShade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6A8E"/>
    <w:rPr>
      <w:rFonts w:asciiTheme="majorHAnsi" w:eastAsiaTheme="majorEastAsia" w:hAnsiTheme="majorHAnsi" w:cstheme="majorBidi"/>
      <w:i/>
      <w:iCs/>
      <w:color w:val="365F91" w:themeColor="accent1" w:themeShade="BF"/>
      <w:sz w:val="1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6A8E"/>
    <w:rPr>
      <w:rFonts w:asciiTheme="majorHAnsi" w:eastAsiaTheme="majorEastAsia" w:hAnsiTheme="majorHAnsi" w:cstheme="majorBidi"/>
      <w:color w:val="365F91" w:themeColor="accent1" w:themeShade="BF"/>
      <w:sz w:val="1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6A8E"/>
    <w:rPr>
      <w:rFonts w:asciiTheme="majorHAnsi" w:eastAsiaTheme="majorEastAsia" w:hAnsiTheme="majorHAnsi" w:cstheme="majorBidi"/>
      <w:i/>
      <w:iCs/>
      <w:color w:val="243F60" w:themeColor="accent1" w:themeShade="7F"/>
      <w:sz w:val="1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6A8E"/>
    <w:rPr>
      <w:rFonts w:asciiTheme="majorHAnsi" w:eastAsiaTheme="majorEastAsia" w:hAnsiTheme="majorHAnsi" w:cstheme="majorBidi"/>
      <w:color w:val="272727" w:themeColor="text1" w:themeTint="D8"/>
      <w:sz w:val="16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6A8E"/>
    <w:rPr>
      <w:rFonts w:asciiTheme="majorHAnsi" w:eastAsiaTheme="majorEastAsia" w:hAnsiTheme="majorHAnsi" w:cstheme="majorBidi"/>
      <w:i/>
      <w:iCs/>
      <w:color w:val="272727" w:themeColor="text1" w:themeTint="D8"/>
      <w:sz w:val="16"/>
      <w:szCs w:val="21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BF6A8E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BF6A8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BF6A8E"/>
    <w:rPr>
      <w:i/>
      <w:iCs/>
      <w:color w:val="365F91" w:themeColor="accent1" w:themeShade="BF"/>
      <w:sz w:val="16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BF6A8E"/>
    <w:rPr>
      <w:b/>
      <w:bCs/>
      <w:caps w:val="0"/>
      <w:smallCaps/>
      <w:color w:val="365F91" w:themeColor="accent1" w:themeShade="BF"/>
      <w:spacing w:val="5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F6A8E"/>
    <w:rPr>
      <w:color w:val="595959" w:themeColor="text1" w:themeTint="A6"/>
      <w:shd w:val="clear" w:color="auto" w:fill="E1DFDD"/>
    </w:rPr>
  </w:style>
  <w:style w:type="paragraph" w:styleId="ListParagraph">
    <w:name w:val="List Paragraph"/>
    <w:basedOn w:val="Normal"/>
    <w:uiPriority w:val="34"/>
    <w:unhideWhenUsed/>
    <w:qFormat/>
    <w:rsid w:val="00DE074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512A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12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54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mailto:laura@bclegalnurse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ura\AppData\Roaming\Microsoft\Templates\Curriculum%20vita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2A3DEBA772145A9814C9AE49DEDE5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8403B6-A136-47A9-8E22-290BEFFAB991}"/>
      </w:docPartPr>
      <w:docPartBody>
        <w:p w:rsidR="00654812" w:rsidRDefault="00654812">
          <w:pPr>
            <w:pStyle w:val="52A3DEBA772145A9814C9AE49DEDE58C"/>
          </w:pPr>
          <w:r>
            <w:t>your name</w:t>
          </w:r>
        </w:p>
      </w:docPartBody>
    </w:docPart>
    <w:docPart>
      <w:docPartPr>
        <w:name w:val="648D46A6EF9B47EC83FABEA4B2766C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E20887-A07F-4B3E-BFC7-02858AF0FCCE}"/>
      </w:docPartPr>
      <w:docPartBody>
        <w:p w:rsidR="00654812" w:rsidRDefault="00654812">
          <w:pPr>
            <w:pStyle w:val="648D46A6EF9B47EC83FABEA4B2766CE8"/>
          </w:pPr>
          <w:r>
            <w:t>|</w:t>
          </w:r>
        </w:p>
      </w:docPartBody>
    </w:docPart>
    <w:docPart>
      <w:docPartPr>
        <w:name w:val="28857B419A84478F9009FE3C8B9F21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03AB59-48A0-4E23-A898-F7B72247B6FF}"/>
      </w:docPartPr>
      <w:docPartBody>
        <w:p w:rsidR="00654812" w:rsidRDefault="00654812">
          <w:pPr>
            <w:pStyle w:val="28857B419A84478F9009FE3C8B9F2154"/>
          </w:pPr>
          <w:r>
            <w:t>EDUCATION</w:t>
          </w:r>
        </w:p>
      </w:docPartBody>
    </w:docPart>
    <w:docPart>
      <w:docPartPr>
        <w:name w:val="5CB79044072B4A33BAC85E6A079EC5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A7D860-CE2B-4A85-ACD1-0204C567450E}"/>
      </w:docPartPr>
      <w:docPartBody>
        <w:p w:rsidR="00654812" w:rsidRDefault="00654812">
          <w:pPr>
            <w:pStyle w:val="5CB79044072B4A33BAC85E6A079EC50A"/>
          </w:pPr>
          <w:r>
            <w:t>TEACHING EXPERIENCE</w:t>
          </w:r>
        </w:p>
      </w:docPartBody>
    </w:docPart>
    <w:docPart>
      <w:docPartPr>
        <w:name w:val="8F54FE810CA34358A73729627D623A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4835D4-9A94-4671-87BB-6CEB6090EBB5}"/>
      </w:docPartPr>
      <w:docPartBody>
        <w:p w:rsidR="00654812" w:rsidRDefault="00654812">
          <w:pPr>
            <w:pStyle w:val="8F54FE810CA34358A73729627D623A0F"/>
          </w:pPr>
          <w:r>
            <w:t>“The Female Betrayed and Modern Media”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812"/>
    <w:rsid w:val="0002795E"/>
    <w:rsid w:val="000917E4"/>
    <w:rsid w:val="000B78F3"/>
    <w:rsid w:val="00115742"/>
    <w:rsid w:val="00141EFD"/>
    <w:rsid w:val="001808A8"/>
    <w:rsid w:val="001A41E8"/>
    <w:rsid w:val="00245EF4"/>
    <w:rsid w:val="00292185"/>
    <w:rsid w:val="0032432E"/>
    <w:rsid w:val="0046241E"/>
    <w:rsid w:val="00484682"/>
    <w:rsid w:val="00654812"/>
    <w:rsid w:val="006A3026"/>
    <w:rsid w:val="00724A8A"/>
    <w:rsid w:val="007358DC"/>
    <w:rsid w:val="007E40EB"/>
    <w:rsid w:val="00884CCD"/>
    <w:rsid w:val="009704E6"/>
    <w:rsid w:val="00975A7E"/>
    <w:rsid w:val="00A504C6"/>
    <w:rsid w:val="00A851D7"/>
    <w:rsid w:val="00AD0346"/>
    <w:rsid w:val="00B46B4E"/>
    <w:rsid w:val="00B710E2"/>
    <w:rsid w:val="00C064B6"/>
    <w:rsid w:val="00C40702"/>
    <w:rsid w:val="00C41BFE"/>
    <w:rsid w:val="00D23BC7"/>
    <w:rsid w:val="00D25D89"/>
    <w:rsid w:val="00D75F0A"/>
    <w:rsid w:val="00D87E10"/>
    <w:rsid w:val="00E176A6"/>
    <w:rsid w:val="00E55894"/>
    <w:rsid w:val="00EB7390"/>
    <w:rsid w:val="00EC0F34"/>
    <w:rsid w:val="00F90B12"/>
    <w:rsid w:val="00FE186A"/>
    <w:rsid w:val="00FE6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2A3DEBA772145A9814C9AE49DEDE58C">
    <w:name w:val="52A3DEBA772145A9814C9AE49DEDE58C"/>
  </w:style>
  <w:style w:type="paragraph" w:customStyle="1" w:styleId="648D46A6EF9B47EC83FABEA4B2766CE8">
    <w:name w:val="648D46A6EF9B47EC83FABEA4B2766CE8"/>
  </w:style>
  <w:style w:type="paragraph" w:customStyle="1" w:styleId="28857B419A84478F9009FE3C8B9F2154">
    <w:name w:val="28857B419A84478F9009FE3C8B9F2154"/>
  </w:style>
  <w:style w:type="paragraph" w:customStyle="1" w:styleId="5CB79044072B4A33BAC85E6A079EC50A">
    <w:name w:val="5CB79044072B4A33BAC85E6A079EC50A"/>
  </w:style>
  <w:style w:type="paragraph" w:customStyle="1" w:styleId="8F54FE810CA34358A73729627D623A0F">
    <w:name w:val="8F54FE810CA34358A73729627D623A0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100000" t="-60000" r="100000" b="20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Curriculum vitae</Template>
  <TotalTime>7</TotalTime>
  <Pages>4</Pages>
  <Words>1160</Words>
  <Characters>6613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Laura Bouchard Chung MS BSN RN CCRN</dc:creator>
  <cp:keywords/>
  <cp:lastModifiedBy>Laura Bouchard Chung</cp:lastModifiedBy>
  <cp:revision>7</cp:revision>
  <cp:lastPrinted>2022-11-24T19:32:00Z</cp:lastPrinted>
  <dcterms:created xsi:type="dcterms:W3CDTF">2025-12-23T16:42:00Z</dcterms:created>
  <dcterms:modified xsi:type="dcterms:W3CDTF">2026-01-11T23:26:00Z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mageGenCounter">
    <vt:lpwstr>0</vt:lpwstr>
  </property>
  <property fmtid="{D5CDD505-2E9C-101B-9397-08002B2CF9AE}" pid="4" name="ViolationReportStatus">
    <vt:lpwstr>None</vt:lpwstr>
  </property>
  <property fmtid="{D5CDD505-2E9C-101B-9397-08002B2CF9AE}" pid="5" name="ImageGenStatus">
    <vt:lpwstr>0</vt:lpwstr>
  </property>
  <property fmtid="{D5CDD505-2E9C-101B-9397-08002B2CF9AE}" pid="6" name="PolicheckStatus">
    <vt:lpwstr>0</vt:lpwstr>
  </property>
  <property fmtid="{D5CDD505-2E9C-101B-9397-08002B2CF9AE}" pid="7" name="Applications">
    <vt:lpwstr>95;#zwd120;#79;#tpl120;#448;#zwd140</vt:lpwstr>
  </property>
  <property fmtid="{D5CDD505-2E9C-101B-9397-08002B2CF9AE}" pid="8" name="PolicheckCounter">
    <vt:lpwstr>0</vt:lpwstr>
  </property>
  <property fmtid="{D5CDD505-2E9C-101B-9397-08002B2CF9AE}" pid="9" name="APTrustLevel">
    <vt:r8>1</vt:r8>
  </property>
</Properties>
</file>